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8A3" w:rsidRPr="00464ED0" w:rsidRDefault="00403446" w:rsidP="00D21A8E">
      <w:pPr>
        <w:pStyle w:val="Heading1"/>
        <w:spacing w:after="120" w:line="240" w:lineRule="auto"/>
        <w:rPr>
          <w:rFonts w:ascii="Arial Narrow" w:hAnsi="Arial Narrow"/>
          <w:caps/>
          <w:color w:val="003F5F"/>
          <w:sz w:val="32"/>
          <w:szCs w:val="32"/>
        </w:rPr>
      </w:pPr>
      <w:r>
        <w:rPr>
          <w:rFonts w:ascii="Arial Narrow" w:hAnsi="Arial Narrow"/>
          <w:caps/>
          <w:noProof/>
          <w:color w:val="003F5F"/>
          <w:sz w:val="32"/>
          <w:szCs w:val="32"/>
          <w:lang w:val="en-NZ" w:eastAsia="en-NZ"/>
        </w:rPr>
        <w:drawing>
          <wp:anchor distT="0" distB="0" distL="114300" distR="114300" simplePos="0" relativeHeight="251658240" behindDoc="0" locked="0" layoutInCell="1" allowOverlap="0">
            <wp:simplePos x="0" y="0"/>
            <wp:positionH relativeFrom="margin">
              <wp:align>right</wp:align>
            </wp:positionH>
            <wp:positionV relativeFrom="paragraph">
              <wp:posOffset>0</wp:posOffset>
            </wp:positionV>
            <wp:extent cx="1781810" cy="1387475"/>
            <wp:effectExtent l="0" t="0" r="889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81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8A3" w:rsidRPr="00464ED0">
        <w:rPr>
          <w:rFonts w:ascii="Arial Narrow" w:hAnsi="Arial Narrow"/>
          <w:caps/>
          <w:color w:val="003F5F"/>
          <w:sz w:val="32"/>
          <w:szCs w:val="32"/>
        </w:rPr>
        <w:t xml:space="preserve"> </w:t>
      </w:r>
    </w:p>
    <w:sdt>
      <w:sdtPr>
        <w:rPr>
          <w:rFonts w:ascii="Arial Narrow" w:hAnsi="Arial Narrow"/>
          <w:b/>
          <w:bCs/>
          <w:color w:val="003F5F"/>
          <w:sz w:val="36"/>
          <w:szCs w:val="28"/>
        </w:rPr>
        <w:alias w:val="Title"/>
        <w:id w:val="-1018930159"/>
        <w:placeholder>
          <w:docPart w:val="9C8BF3237B1947E79450C6F20A2E4E25"/>
        </w:placeholder>
        <w:dataBinding w:prefixMappings="xmlns:ns0='http://schemas.openxmlformats.org/package/2006/metadata/core-properties' xmlns:ns1='http://purl.org/dc/elements/1.1/'" w:xpath="/ns0:coreProperties[1]/ns1:title[1]" w:storeItemID="{6C3C8BC8-F283-45AE-878A-BAB7291924A1}"/>
        <w:text/>
      </w:sdtPr>
      <w:sdtEndPr/>
      <w:sdtContent>
        <w:p w:rsidR="00D224A3" w:rsidRPr="00464ED0" w:rsidRDefault="00D224A3" w:rsidP="00B929EA">
          <w:pPr>
            <w:pStyle w:val="Header"/>
            <w:tabs>
              <w:tab w:val="left" w:pos="2580"/>
              <w:tab w:val="left" w:pos="2985"/>
            </w:tabs>
            <w:spacing w:before="120" w:line="276" w:lineRule="auto"/>
            <w:rPr>
              <w:rFonts w:ascii="Arial Narrow" w:hAnsi="Arial Narrow"/>
              <w:b/>
              <w:bCs/>
              <w:color w:val="8CC63F"/>
              <w:sz w:val="28"/>
              <w:szCs w:val="28"/>
            </w:rPr>
          </w:pPr>
          <w:r w:rsidRPr="00464ED0">
            <w:rPr>
              <w:rFonts w:ascii="Arial Narrow" w:hAnsi="Arial Narrow"/>
              <w:b/>
              <w:bCs/>
              <w:color w:val="003F5F"/>
              <w:sz w:val="36"/>
              <w:szCs w:val="28"/>
            </w:rPr>
            <w:t xml:space="preserve">QUARTERLY PROGRESS SUMMARY: </w:t>
          </w:r>
          <w:r w:rsidR="00956D5E">
            <w:rPr>
              <w:rFonts w:ascii="Arial Narrow" w:hAnsi="Arial Narrow"/>
              <w:b/>
              <w:bCs/>
              <w:color w:val="003F5F"/>
              <w:sz w:val="36"/>
              <w:szCs w:val="28"/>
            </w:rPr>
            <w:t xml:space="preserve">       </w:t>
          </w:r>
          <w:r w:rsidR="00592689">
            <w:rPr>
              <w:rFonts w:ascii="Arial Narrow" w:hAnsi="Arial Narrow"/>
              <w:b/>
              <w:bCs/>
              <w:color w:val="003F5F"/>
              <w:sz w:val="36"/>
              <w:szCs w:val="28"/>
            </w:rPr>
            <w:t xml:space="preserve">Apr to Jun </w:t>
          </w:r>
          <w:r w:rsidR="0082287A">
            <w:rPr>
              <w:rFonts w:ascii="Arial Narrow" w:hAnsi="Arial Narrow"/>
              <w:b/>
              <w:bCs/>
              <w:color w:val="003F5F"/>
              <w:sz w:val="36"/>
              <w:szCs w:val="28"/>
            </w:rPr>
            <w:t>2018</w:t>
          </w:r>
        </w:p>
      </w:sdtContent>
    </w:sdt>
    <w:p w:rsidR="00D224A3" w:rsidRDefault="00403446" w:rsidP="002F4120">
      <w:pPr>
        <w:spacing w:after="120" w:line="240" w:lineRule="auto"/>
        <w:rPr>
          <w:rFonts w:ascii="Arial Narrow" w:hAnsi="Arial Narrow"/>
          <w:smallCaps/>
          <w:color w:val="003F5F"/>
          <w:sz w:val="32"/>
          <w:szCs w:val="32"/>
          <w:lang w:val="en-US"/>
        </w:rPr>
      </w:pPr>
      <w:r>
        <w:rPr>
          <w:rFonts w:ascii="Arial Narrow" w:hAnsi="Arial Narrow"/>
          <w:color w:val="003F5F"/>
          <w:sz w:val="32"/>
          <w:szCs w:val="32"/>
          <w:lang w:val="en-US"/>
        </w:rPr>
        <w:t>SPAT</w:t>
      </w:r>
      <w:r w:rsidRPr="00D67CB8">
        <w:rPr>
          <w:rFonts w:ascii="Arial Narrow" w:hAnsi="Arial Narrow"/>
          <w:smallCaps/>
          <w:color w:val="003F5F"/>
          <w:sz w:val="32"/>
          <w:szCs w:val="32"/>
          <w:lang w:val="en-US"/>
        </w:rPr>
        <w:t>nz</w:t>
      </w:r>
    </w:p>
    <w:p w:rsidR="00D81A4D" w:rsidRPr="002F4120" w:rsidRDefault="00D81A4D" w:rsidP="002F4120">
      <w:pPr>
        <w:spacing w:after="120" w:line="240" w:lineRule="auto"/>
        <w:rPr>
          <w:rFonts w:ascii="Arial Narrow" w:hAnsi="Arial Narrow"/>
          <w:color w:val="003F5F"/>
          <w:sz w:val="32"/>
          <w:szCs w:val="32"/>
          <w:lang w:val="en-US"/>
        </w:rPr>
      </w:pPr>
    </w:p>
    <w:p w:rsidR="00D224A3" w:rsidRPr="00F31978" w:rsidRDefault="00D224A3" w:rsidP="00D224A3">
      <w:pPr>
        <w:pStyle w:val="Header"/>
        <w:pBdr>
          <w:bottom w:val="single" w:sz="4" w:space="1" w:color="A5A5A5" w:themeColor="background1" w:themeShade="A5"/>
        </w:pBdr>
        <w:tabs>
          <w:tab w:val="left" w:pos="2580"/>
          <w:tab w:val="left" w:pos="2985"/>
        </w:tabs>
        <w:spacing w:after="120" w:line="276" w:lineRule="auto"/>
        <w:rPr>
          <w:rFonts w:ascii="Arial Narrow" w:hAnsi="Arial Narrow"/>
          <w:color w:val="808080" w:themeColor="text1" w:themeTint="7F"/>
          <w:sz w:val="16"/>
        </w:rPr>
      </w:pPr>
    </w:p>
    <w:p w:rsidR="00BF58A3" w:rsidRDefault="00332EFB" w:rsidP="003B2D7F">
      <w:pPr>
        <w:spacing w:after="120" w:line="240" w:lineRule="auto"/>
        <w:rPr>
          <w:rFonts w:ascii="Arial Narrow" w:hAnsi="Arial Narrow"/>
          <w:color w:val="003F5F"/>
          <w:sz w:val="32"/>
          <w:szCs w:val="32"/>
          <w:lang w:val="en-US"/>
        </w:rPr>
      </w:pPr>
      <w:r w:rsidRPr="00464ED0">
        <w:rPr>
          <w:rFonts w:ascii="Arial Narrow" w:hAnsi="Arial Narrow"/>
          <w:color w:val="003F5F"/>
          <w:sz w:val="32"/>
          <w:szCs w:val="32"/>
          <w:lang w:val="en-US"/>
        </w:rPr>
        <w:t>Summary of p</w:t>
      </w:r>
      <w:r w:rsidR="00265907" w:rsidRPr="00464ED0">
        <w:rPr>
          <w:rFonts w:ascii="Arial Narrow" w:hAnsi="Arial Narrow"/>
          <w:color w:val="003F5F"/>
          <w:sz w:val="32"/>
          <w:szCs w:val="32"/>
          <w:lang w:val="en-US"/>
        </w:rPr>
        <w:t>rogress</w:t>
      </w:r>
      <w:r w:rsidR="00A03BB0">
        <w:rPr>
          <w:rFonts w:ascii="Arial Narrow" w:hAnsi="Arial Narrow"/>
          <w:color w:val="003F5F"/>
          <w:sz w:val="32"/>
          <w:szCs w:val="32"/>
          <w:lang w:val="en-US"/>
        </w:rPr>
        <w:t xml:space="preserve"> during this quarter</w:t>
      </w:r>
    </w:p>
    <w:p w:rsidR="002F4FCF" w:rsidRDefault="002F4FCF" w:rsidP="000D532C">
      <w:pPr>
        <w:pStyle w:val="Guidetextbody"/>
        <w:spacing w:before="0" w:after="0"/>
        <w:rPr>
          <w:rFonts w:ascii="Arial Narrow" w:hAnsi="Arial Narrow"/>
          <w:i w:val="0"/>
          <w:color w:val="auto"/>
        </w:rPr>
      </w:pPr>
      <w:r>
        <w:rPr>
          <w:rFonts w:ascii="Arial Narrow" w:hAnsi="Arial Narrow"/>
          <w:i w:val="0"/>
          <w:color w:val="auto"/>
        </w:rPr>
        <w:t>SPAT</w:t>
      </w:r>
      <w:r w:rsidRPr="006D49A0">
        <w:rPr>
          <w:rFonts w:ascii="Arial Narrow" w:hAnsi="Arial Narrow"/>
          <w:i w:val="0"/>
          <w:smallCaps/>
          <w:color w:val="auto"/>
        </w:rPr>
        <w:t>nz</w:t>
      </w:r>
      <w:r>
        <w:rPr>
          <w:rFonts w:ascii="Arial Narrow" w:hAnsi="Arial Narrow"/>
          <w:i w:val="0"/>
          <w:color w:val="auto"/>
        </w:rPr>
        <w:t xml:space="preserve"> contribute</w:t>
      </w:r>
      <w:r w:rsidR="006D49A0">
        <w:rPr>
          <w:rFonts w:ascii="Arial Narrow" w:hAnsi="Arial Narrow"/>
          <w:i w:val="0"/>
          <w:color w:val="auto"/>
        </w:rPr>
        <w:t>s</w:t>
      </w:r>
      <w:r w:rsidR="00E12A5E">
        <w:rPr>
          <w:rFonts w:ascii="Arial Narrow" w:hAnsi="Arial Narrow"/>
          <w:i w:val="0"/>
          <w:color w:val="auto"/>
        </w:rPr>
        <w:t xml:space="preserve"> to aquaculture training in Nelson for both secondary and tertiary students</w:t>
      </w:r>
      <w:r>
        <w:rPr>
          <w:rFonts w:ascii="Arial Narrow" w:hAnsi="Arial Narrow"/>
          <w:i w:val="0"/>
          <w:color w:val="auto"/>
        </w:rPr>
        <w:t xml:space="preserve">, and two of our main </w:t>
      </w:r>
      <w:r w:rsidR="00147FD3">
        <w:rPr>
          <w:rFonts w:ascii="Arial Narrow" w:hAnsi="Arial Narrow"/>
          <w:i w:val="0"/>
          <w:color w:val="auto"/>
        </w:rPr>
        <w:t xml:space="preserve">student </w:t>
      </w:r>
      <w:r>
        <w:rPr>
          <w:rFonts w:ascii="Arial Narrow" w:hAnsi="Arial Narrow"/>
          <w:i w:val="0"/>
          <w:color w:val="auto"/>
        </w:rPr>
        <w:t>events took place in the April to June quarter. Each year Cawthron Institute and the University of Otago’s Marine Studies Centre team up to offer Year 13 science students the chance to do a practical science project in an aquaculture setting. SPAT</w:t>
      </w:r>
      <w:r w:rsidRPr="006D49A0">
        <w:rPr>
          <w:rFonts w:ascii="Arial Narrow" w:hAnsi="Arial Narrow"/>
          <w:i w:val="0"/>
          <w:smallCaps/>
          <w:color w:val="auto"/>
        </w:rPr>
        <w:t>nz</w:t>
      </w:r>
      <w:r>
        <w:rPr>
          <w:rFonts w:ascii="Arial Narrow" w:hAnsi="Arial Narrow"/>
          <w:i w:val="0"/>
          <w:color w:val="auto"/>
        </w:rPr>
        <w:t xml:space="preserve"> gives each student a tour of our mussel hatchery to set the scene and show them aquaculture research in action. </w:t>
      </w:r>
    </w:p>
    <w:p w:rsidR="00012D24" w:rsidRDefault="00012D24" w:rsidP="000D532C">
      <w:pPr>
        <w:pStyle w:val="Guidetextbody"/>
        <w:spacing w:before="0" w:after="0"/>
        <w:rPr>
          <w:rFonts w:ascii="Arial Narrow" w:hAnsi="Arial Narrow"/>
          <w:i w:val="0"/>
          <w:color w:val="auto"/>
        </w:rPr>
      </w:pPr>
    </w:p>
    <w:p w:rsidR="00E12A5E" w:rsidRDefault="002D3BB4" w:rsidP="000D532C">
      <w:pPr>
        <w:pStyle w:val="Guidetextbody"/>
        <w:spacing w:before="0" w:after="0"/>
        <w:rPr>
          <w:rFonts w:ascii="Arial Narrow" w:hAnsi="Arial Narrow"/>
          <w:i w:val="0"/>
          <w:color w:val="auto"/>
        </w:rPr>
      </w:pPr>
      <w:r>
        <w:rPr>
          <w:rFonts w:ascii="Arial Narrow" w:hAnsi="Arial Narrow"/>
          <w:i w:val="0"/>
          <w:color w:val="auto"/>
        </w:rPr>
        <w:t xml:space="preserve">Some of the students go on to study aquaculture at </w:t>
      </w:r>
      <w:r w:rsidR="00E12A5E">
        <w:rPr>
          <w:rFonts w:ascii="Arial Narrow" w:hAnsi="Arial Narrow"/>
          <w:i w:val="0"/>
          <w:color w:val="auto"/>
        </w:rPr>
        <w:t>Nelson-Marlborough Institute of Technology (NMIT)</w:t>
      </w:r>
      <w:r>
        <w:rPr>
          <w:rFonts w:ascii="Arial Narrow" w:hAnsi="Arial Narrow"/>
          <w:i w:val="0"/>
          <w:color w:val="auto"/>
        </w:rPr>
        <w:t xml:space="preserve"> and here SPAT</w:t>
      </w:r>
      <w:r w:rsidRPr="006D49A0">
        <w:rPr>
          <w:rFonts w:ascii="Arial Narrow" w:hAnsi="Arial Narrow"/>
          <w:i w:val="0"/>
          <w:smallCaps/>
          <w:color w:val="auto"/>
        </w:rPr>
        <w:t>nz</w:t>
      </w:r>
      <w:r>
        <w:rPr>
          <w:rFonts w:ascii="Arial Narrow" w:hAnsi="Arial Narrow"/>
          <w:i w:val="0"/>
          <w:color w:val="auto"/>
        </w:rPr>
        <w:t xml:space="preserve"> has a more direct involvement</w:t>
      </w:r>
      <w:r w:rsidR="00E12A5E">
        <w:rPr>
          <w:rFonts w:ascii="Arial Narrow" w:hAnsi="Arial Narrow"/>
          <w:i w:val="0"/>
          <w:color w:val="auto"/>
        </w:rPr>
        <w:t xml:space="preserve">. </w:t>
      </w:r>
      <w:r w:rsidR="00012D24">
        <w:rPr>
          <w:rFonts w:ascii="Arial Narrow" w:hAnsi="Arial Narrow"/>
          <w:i w:val="0"/>
          <w:color w:val="auto"/>
        </w:rPr>
        <w:t>SPAT</w:t>
      </w:r>
      <w:r w:rsidR="00012D24" w:rsidRPr="006D49A0">
        <w:rPr>
          <w:rFonts w:ascii="Arial Narrow" w:hAnsi="Arial Narrow"/>
          <w:i w:val="0"/>
          <w:smallCaps/>
          <w:color w:val="auto"/>
        </w:rPr>
        <w:t>nz</w:t>
      </w:r>
      <w:r w:rsidR="00012D24">
        <w:rPr>
          <w:rFonts w:ascii="Arial Narrow" w:hAnsi="Arial Narrow"/>
          <w:i w:val="0"/>
          <w:color w:val="auto"/>
        </w:rPr>
        <w:t>’s main teaching involvement is a month-long hatchery principles module, where the students rear a batch of mussels from eggs through the larval stages to settlement. It’s a 7 day a week commitment looking after the mussels, the systems, and growing the microalgae for the mussels to eat. SPAT</w:t>
      </w:r>
      <w:r w:rsidR="00012D24" w:rsidRPr="006D49A0">
        <w:rPr>
          <w:rFonts w:ascii="Arial Narrow" w:hAnsi="Arial Narrow"/>
          <w:i w:val="0"/>
          <w:smallCaps/>
          <w:color w:val="auto"/>
        </w:rPr>
        <w:t>nz</w:t>
      </w:r>
      <w:r w:rsidR="00012D24">
        <w:rPr>
          <w:rFonts w:ascii="Arial Narrow" w:hAnsi="Arial Narrow"/>
          <w:i w:val="0"/>
          <w:color w:val="auto"/>
        </w:rPr>
        <w:t xml:space="preserve"> also hosts students for work placements, and research projects.</w:t>
      </w:r>
    </w:p>
    <w:p w:rsidR="00592689" w:rsidRDefault="00592689" w:rsidP="000D532C">
      <w:pPr>
        <w:pStyle w:val="Guidetextbody"/>
        <w:spacing w:before="0" w:after="0"/>
        <w:rPr>
          <w:rFonts w:ascii="Arial Narrow" w:hAnsi="Arial Narrow"/>
          <w:i w:val="0"/>
          <w:color w:val="auto"/>
        </w:rPr>
      </w:pPr>
    </w:p>
    <w:p w:rsidR="00012D24" w:rsidRDefault="00E12A5E" w:rsidP="006D49A0">
      <w:pPr>
        <w:autoSpaceDE w:val="0"/>
        <w:autoSpaceDN w:val="0"/>
        <w:adjustRightInd w:val="0"/>
        <w:spacing w:after="0"/>
        <w:rPr>
          <w:rFonts w:ascii="Arial Narrow" w:hAnsi="Arial Narrow"/>
          <w:i/>
          <w:sz w:val="22"/>
          <w:szCs w:val="22"/>
        </w:rPr>
      </w:pPr>
      <w:r w:rsidRPr="006D49A0">
        <w:rPr>
          <w:rFonts w:ascii="Arial Narrow" w:hAnsi="Arial Narrow"/>
          <w:sz w:val="22"/>
          <w:szCs w:val="22"/>
        </w:rPr>
        <w:t>An independent expert review</w:t>
      </w:r>
      <w:r w:rsidR="00147FD3">
        <w:rPr>
          <w:rFonts w:ascii="Arial Narrow" w:hAnsi="Arial Narrow"/>
          <w:sz w:val="22"/>
          <w:szCs w:val="22"/>
        </w:rPr>
        <w:t xml:space="preserve"> of </w:t>
      </w:r>
      <w:r w:rsidRPr="006D49A0">
        <w:rPr>
          <w:rFonts w:ascii="Arial Narrow" w:hAnsi="Arial Narrow"/>
          <w:sz w:val="22"/>
          <w:szCs w:val="22"/>
        </w:rPr>
        <w:t>our Greenshell</w:t>
      </w:r>
      <w:r w:rsidR="00012D24" w:rsidRPr="006D49A0">
        <w:rPr>
          <w:rFonts w:ascii="Arial Narrow" w:hAnsi="Arial Narrow"/>
          <w:sz w:val="22"/>
          <w:szCs w:val="22"/>
        </w:rPr>
        <w:t>™</w:t>
      </w:r>
      <w:r w:rsidRPr="006D49A0">
        <w:rPr>
          <w:rFonts w:ascii="Arial Narrow" w:hAnsi="Arial Narrow"/>
          <w:sz w:val="22"/>
          <w:szCs w:val="22"/>
        </w:rPr>
        <w:t xml:space="preserve"> mussel selective breeding programme </w:t>
      </w:r>
      <w:r w:rsidR="00147FD3">
        <w:rPr>
          <w:rFonts w:ascii="Arial Narrow" w:hAnsi="Arial Narrow"/>
          <w:sz w:val="22"/>
          <w:szCs w:val="22"/>
        </w:rPr>
        <w:t xml:space="preserve">conducted this quarter concluded that the programme </w:t>
      </w:r>
      <w:r w:rsidR="00012D24" w:rsidRPr="006D49A0">
        <w:rPr>
          <w:rFonts w:ascii="Arial Narrow" w:hAnsi="Arial Narrow"/>
          <w:sz w:val="22"/>
          <w:szCs w:val="22"/>
        </w:rPr>
        <w:t>“</w:t>
      </w:r>
      <w:r w:rsidR="00012D24" w:rsidRPr="006D49A0">
        <w:rPr>
          <w:rFonts w:ascii="Arial Narrow" w:hAnsi="Arial Narrow"/>
          <w:i/>
          <w:sz w:val="22"/>
          <w:szCs w:val="22"/>
        </w:rPr>
        <w:t>compares very favourably to other</w:t>
      </w:r>
      <w:r w:rsidR="00012D24" w:rsidRPr="006D49A0">
        <w:rPr>
          <w:rFonts w:ascii="Arial Narrow" w:hAnsi="Arial Narrow"/>
          <w:sz w:val="22"/>
          <w:szCs w:val="22"/>
        </w:rPr>
        <w:t xml:space="preserve"> </w:t>
      </w:r>
      <w:r w:rsidR="00012D24" w:rsidRPr="006D49A0">
        <w:rPr>
          <w:rFonts w:ascii="Arial Narrow" w:hAnsi="Arial Narrow"/>
          <w:i/>
          <w:sz w:val="22"/>
          <w:szCs w:val="22"/>
        </w:rPr>
        <w:t>aquaculture breeding programs on a global scale</w:t>
      </w:r>
      <w:r w:rsidR="006D49A0">
        <w:rPr>
          <w:rFonts w:ascii="Arial Narrow" w:hAnsi="Arial Narrow"/>
          <w:i/>
          <w:sz w:val="22"/>
          <w:szCs w:val="22"/>
        </w:rPr>
        <w:t xml:space="preserve">.” </w:t>
      </w:r>
      <w:r w:rsidR="00012D24" w:rsidRPr="006D49A0">
        <w:rPr>
          <w:rFonts w:ascii="Arial Narrow" w:hAnsi="Arial Narrow"/>
          <w:i/>
          <w:sz w:val="22"/>
          <w:szCs w:val="22"/>
        </w:rPr>
        <w:t xml:space="preserve">”The fundamental science and design aspects are sound, and satisfy the requirements of a modern selective breeding program.” </w:t>
      </w:r>
      <w:r w:rsidR="006D49A0" w:rsidRPr="006D49A0">
        <w:rPr>
          <w:rFonts w:ascii="Arial Narrow" w:hAnsi="Arial Narrow"/>
          <w:sz w:val="22"/>
          <w:szCs w:val="22"/>
        </w:rPr>
        <w:t>A detailed report</w:t>
      </w:r>
      <w:r w:rsidR="006D49A0">
        <w:rPr>
          <w:rFonts w:ascii="Arial Narrow" w:hAnsi="Arial Narrow"/>
          <w:sz w:val="22"/>
          <w:szCs w:val="22"/>
        </w:rPr>
        <w:t xml:space="preserve"> provided numerous practical suggestions for incremental improvements, many of which are already being acted upon.</w:t>
      </w:r>
      <w:r w:rsidR="006D49A0">
        <w:rPr>
          <w:rFonts w:ascii="Arial Narrow" w:hAnsi="Arial Narrow"/>
          <w:i/>
          <w:sz w:val="22"/>
          <w:szCs w:val="22"/>
        </w:rPr>
        <w:t xml:space="preserve"> </w:t>
      </w:r>
    </w:p>
    <w:p w:rsidR="00390C25" w:rsidRDefault="00390C25" w:rsidP="006D49A0">
      <w:pPr>
        <w:autoSpaceDE w:val="0"/>
        <w:autoSpaceDN w:val="0"/>
        <w:adjustRightInd w:val="0"/>
        <w:spacing w:after="0"/>
        <w:rPr>
          <w:rFonts w:ascii="Arial Narrow" w:hAnsi="Arial Narrow"/>
          <w:sz w:val="22"/>
          <w:szCs w:val="22"/>
        </w:rPr>
      </w:pPr>
    </w:p>
    <w:p w:rsidR="00390C25" w:rsidRPr="00390C25" w:rsidRDefault="00390C25" w:rsidP="006D49A0">
      <w:pPr>
        <w:autoSpaceDE w:val="0"/>
        <w:autoSpaceDN w:val="0"/>
        <w:adjustRightInd w:val="0"/>
        <w:spacing w:after="0"/>
        <w:rPr>
          <w:rFonts w:ascii="Arial Narrow" w:hAnsi="Arial Narrow"/>
          <w:sz w:val="22"/>
          <w:szCs w:val="22"/>
        </w:rPr>
      </w:pPr>
      <w:r w:rsidRPr="00A04FD3">
        <w:rPr>
          <w:rFonts w:ascii="Arial Narrow" w:hAnsi="Arial Narrow"/>
          <w:color w:val="FF0000"/>
          <w:sz w:val="22"/>
          <w:szCs w:val="22"/>
        </w:rPr>
        <w:t>Research on hatchery technology, spat survival and selective breeding continued</w:t>
      </w:r>
      <w:r>
        <w:rPr>
          <w:rFonts w:ascii="Arial Narrow" w:hAnsi="Arial Narrow"/>
          <w:sz w:val="22"/>
          <w:szCs w:val="22"/>
        </w:rPr>
        <w:t>.</w:t>
      </w:r>
    </w:p>
    <w:p w:rsidR="00E029D3" w:rsidRPr="00390C25" w:rsidRDefault="00012D24" w:rsidP="006D49A0">
      <w:pPr>
        <w:autoSpaceDE w:val="0"/>
        <w:autoSpaceDN w:val="0"/>
        <w:adjustRightInd w:val="0"/>
        <w:spacing w:after="0"/>
        <w:ind w:left="360"/>
        <w:rPr>
          <w:rFonts w:ascii="Arial Narrow" w:hAnsi="Arial Narrow"/>
          <w:color w:val="003F5F"/>
          <w:sz w:val="32"/>
          <w:szCs w:val="32"/>
          <w:lang w:val="en-US"/>
        </w:rPr>
      </w:pPr>
      <w:r w:rsidRPr="00390C25">
        <w:rPr>
          <w:rFonts w:ascii="Arial Narrow" w:hAnsi="Arial Narrow"/>
        </w:rPr>
        <w:t xml:space="preserve"> </w:t>
      </w:r>
    </w:p>
    <w:p w:rsidR="00332EFB" w:rsidRPr="00390C25" w:rsidRDefault="00F204DF" w:rsidP="00390C25">
      <w:pPr>
        <w:pStyle w:val="Guidetextbody"/>
        <w:spacing w:before="0"/>
        <w:rPr>
          <w:rFonts w:ascii="Arial Narrow" w:hAnsi="Arial Narrow"/>
          <w:i w:val="0"/>
          <w:color w:val="003F5F"/>
          <w:sz w:val="32"/>
          <w:szCs w:val="32"/>
          <w:lang w:val="en-US"/>
        </w:rPr>
      </w:pPr>
      <w:r w:rsidRPr="00390C25">
        <w:rPr>
          <w:rFonts w:ascii="Arial Narrow" w:hAnsi="Arial Narrow"/>
          <w:i w:val="0"/>
          <w:color w:val="003F5F"/>
          <w:sz w:val="32"/>
          <w:szCs w:val="32"/>
          <w:lang w:val="en-US"/>
        </w:rPr>
        <w:t xml:space="preserve">Key </w:t>
      </w:r>
      <w:r w:rsidR="002E05BD" w:rsidRPr="00390C25">
        <w:rPr>
          <w:rFonts w:ascii="Arial Narrow" w:hAnsi="Arial Narrow"/>
          <w:i w:val="0"/>
          <w:color w:val="003F5F"/>
          <w:sz w:val="32"/>
          <w:szCs w:val="32"/>
          <w:lang w:val="en-US"/>
        </w:rPr>
        <w:t>highlights and a</w:t>
      </w:r>
      <w:r w:rsidRPr="00390C25">
        <w:rPr>
          <w:rFonts w:ascii="Arial Narrow" w:hAnsi="Arial Narrow"/>
          <w:i w:val="0"/>
          <w:color w:val="003F5F"/>
          <w:sz w:val="32"/>
          <w:szCs w:val="32"/>
          <w:lang w:val="en-US"/>
        </w:rPr>
        <w:t>chievements</w:t>
      </w:r>
    </w:p>
    <w:p w:rsidR="00D81A4D" w:rsidRPr="006D49A0" w:rsidRDefault="0082287A" w:rsidP="00390C25">
      <w:pPr>
        <w:pStyle w:val="ListParagraph"/>
        <w:numPr>
          <w:ilvl w:val="0"/>
          <w:numId w:val="15"/>
        </w:numPr>
        <w:spacing w:after="120"/>
        <w:rPr>
          <w:rFonts w:ascii="Arial Narrow" w:eastAsia="ITC Avant Garde Gothic" w:hAnsi="Arial Narrow" w:cs="Times New Roman"/>
          <w:sz w:val="22"/>
          <w:szCs w:val="18"/>
          <w:lang w:bidi="en-US"/>
        </w:rPr>
      </w:pPr>
      <w:r w:rsidRPr="006D49A0">
        <w:rPr>
          <w:rFonts w:ascii="Arial Narrow" w:eastAsia="ITC Avant Garde Gothic" w:hAnsi="Arial Narrow" w:cs="Times New Roman"/>
          <w:sz w:val="22"/>
          <w:szCs w:val="18"/>
          <w:lang w:bidi="en-US"/>
        </w:rPr>
        <w:t xml:space="preserve">Successful </w:t>
      </w:r>
      <w:r w:rsidR="00012D24" w:rsidRPr="006D49A0">
        <w:rPr>
          <w:rFonts w:ascii="Arial Narrow" w:eastAsia="ITC Avant Garde Gothic" w:hAnsi="Arial Narrow" w:cs="Times New Roman"/>
          <w:sz w:val="22"/>
          <w:szCs w:val="18"/>
          <w:lang w:bidi="en-US"/>
        </w:rPr>
        <w:t xml:space="preserve">completion of the hatchery training exercise where </w:t>
      </w:r>
      <w:r w:rsidR="00147FD3">
        <w:rPr>
          <w:rFonts w:ascii="Arial Narrow" w:eastAsia="ITC Avant Garde Gothic" w:hAnsi="Arial Narrow" w:cs="Times New Roman"/>
          <w:sz w:val="22"/>
          <w:szCs w:val="18"/>
          <w:lang w:bidi="en-US"/>
        </w:rPr>
        <w:t xml:space="preserve">SPATnz staff </w:t>
      </w:r>
      <w:r w:rsidR="00012D24" w:rsidRPr="006D49A0">
        <w:rPr>
          <w:rFonts w:ascii="Arial Narrow" w:eastAsia="ITC Avant Garde Gothic" w:hAnsi="Arial Narrow" w:cs="Times New Roman"/>
          <w:sz w:val="22"/>
          <w:szCs w:val="18"/>
          <w:lang w:bidi="en-US"/>
        </w:rPr>
        <w:t>help NMIT aquaculture students rear a batch of mussel larvae.</w:t>
      </w:r>
    </w:p>
    <w:p w:rsidR="008F7C26" w:rsidRPr="006D49A0" w:rsidRDefault="006D49A0" w:rsidP="006D49A0">
      <w:pPr>
        <w:pStyle w:val="ListParagraph"/>
        <w:numPr>
          <w:ilvl w:val="0"/>
          <w:numId w:val="15"/>
        </w:numPr>
        <w:rPr>
          <w:rFonts w:ascii="Arial Narrow" w:eastAsia="ITC Avant Garde Gothic" w:hAnsi="Arial Narrow" w:cs="Times New Roman"/>
          <w:sz w:val="22"/>
          <w:szCs w:val="18"/>
          <w:lang w:bidi="en-US"/>
        </w:rPr>
      </w:pPr>
      <w:r w:rsidRPr="006D49A0">
        <w:rPr>
          <w:rFonts w:ascii="Arial Narrow" w:eastAsia="ITC Avant Garde Gothic" w:hAnsi="Arial Narrow" w:cs="Times New Roman"/>
          <w:sz w:val="22"/>
          <w:szCs w:val="18"/>
          <w:lang w:bidi="en-US"/>
        </w:rPr>
        <w:t>Favourable and informative i</w:t>
      </w:r>
      <w:r w:rsidR="00012D24" w:rsidRPr="006D49A0">
        <w:rPr>
          <w:rFonts w:ascii="Arial Narrow" w:eastAsia="ITC Avant Garde Gothic" w:hAnsi="Arial Narrow" w:cs="Times New Roman"/>
          <w:sz w:val="22"/>
          <w:szCs w:val="18"/>
          <w:lang w:bidi="en-US"/>
        </w:rPr>
        <w:t xml:space="preserve">ndependent expert review of </w:t>
      </w:r>
      <w:r w:rsidR="00147FD3">
        <w:rPr>
          <w:rFonts w:ascii="Arial Narrow" w:eastAsia="ITC Avant Garde Gothic" w:hAnsi="Arial Narrow" w:cs="Times New Roman"/>
          <w:sz w:val="22"/>
          <w:szCs w:val="18"/>
          <w:lang w:bidi="en-US"/>
        </w:rPr>
        <w:t>the s</w:t>
      </w:r>
      <w:r w:rsidR="00012D24" w:rsidRPr="006D49A0">
        <w:rPr>
          <w:rFonts w:ascii="Arial Narrow" w:eastAsia="ITC Avant Garde Gothic" w:hAnsi="Arial Narrow" w:cs="Times New Roman"/>
          <w:sz w:val="22"/>
          <w:szCs w:val="18"/>
          <w:lang w:bidi="en-US"/>
        </w:rPr>
        <w:t xml:space="preserve">elective </w:t>
      </w:r>
      <w:r w:rsidR="00147FD3">
        <w:rPr>
          <w:rFonts w:ascii="Arial Narrow" w:eastAsia="ITC Avant Garde Gothic" w:hAnsi="Arial Narrow" w:cs="Times New Roman"/>
          <w:sz w:val="22"/>
          <w:szCs w:val="18"/>
          <w:lang w:bidi="en-US"/>
        </w:rPr>
        <w:t>b</w:t>
      </w:r>
      <w:r w:rsidR="00012D24" w:rsidRPr="006D49A0">
        <w:rPr>
          <w:rFonts w:ascii="Arial Narrow" w:eastAsia="ITC Avant Garde Gothic" w:hAnsi="Arial Narrow" w:cs="Times New Roman"/>
          <w:sz w:val="22"/>
          <w:szCs w:val="18"/>
          <w:lang w:bidi="en-US"/>
        </w:rPr>
        <w:t xml:space="preserve">reeding </w:t>
      </w:r>
      <w:r w:rsidR="00147FD3">
        <w:rPr>
          <w:rFonts w:ascii="Arial Narrow" w:eastAsia="ITC Avant Garde Gothic" w:hAnsi="Arial Narrow" w:cs="Times New Roman"/>
          <w:sz w:val="22"/>
          <w:szCs w:val="18"/>
          <w:lang w:bidi="en-US"/>
        </w:rPr>
        <w:t>p</w:t>
      </w:r>
      <w:r w:rsidR="00012D24" w:rsidRPr="006D49A0">
        <w:rPr>
          <w:rFonts w:ascii="Arial Narrow" w:eastAsia="ITC Avant Garde Gothic" w:hAnsi="Arial Narrow" w:cs="Times New Roman"/>
          <w:sz w:val="22"/>
          <w:szCs w:val="18"/>
          <w:lang w:bidi="en-US"/>
        </w:rPr>
        <w:t>rogramme</w:t>
      </w:r>
      <w:r w:rsidRPr="006D49A0">
        <w:rPr>
          <w:rFonts w:ascii="Arial Narrow" w:eastAsia="ITC Avant Garde Gothic" w:hAnsi="Arial Narrow" w:cs="Times New Roman"/>
          <w:sz w:val="22"/>
          <w:szCs w:val="18"/>
          <w:lang w:bidi="en-US"/>
        </w:rPr>
        <w:t>.</w:t>
      </w:r>
      <w:r w:rsidR="00012D24" w:rsidRPr="006D49A0">
        <w:rPr>
          <w:rFonts w:ascii="Arial Narrow" w:eastAsia="ITC Avant Garde Gothic" w:hAnsi="Arial Narrow" w:cs="Times New Roman"/>
          <w:sz w:val="22"/>
          <w:szCs w:val="18"/>
          <w:lang w:bidi="en-US"/>
        </w:rPr>
        <w:t xml:space="preserve"> </w:t>
      </w:r>
    </w:p>
    <w:p w:rsidR="00746F15" w:rsidRDefault="006E5A73" w:rsidP="003B2D7F">
      <w:pPr>
        <w:spacing w:after="120" w:line="240" w:lineRule="auto"/>
        <w:rPr>
          <w:rFonts w:ascii="Arial Narrow" w:hAnsi="Arial Narrow"/>
          <w:color w:val="003F5F"/>
          <w:sz w:val="32"/>
          <w:szCs w:val="32"/>
          <w:lang w:val="en-US"/>
        </w:rPr>
      </w:pPr>
      <w:r w:rsidRPr="00464ED0">
        <w:rPr>
          <w:rFonts w:ascii="Arial Narrow" w:hAnsi="Arial Narrow"/>
          <w:color w:val="003F5F"/>
          <w:sz w:val="32"/>
          <w:szCs w:val="32"/>
          <w:lang w:val="en-US"/>
        </w:rPr>
        <w:t>Upcoming</w:t>
      </w:r>
    </w:p>
    <w:p w:rsidR="00592689" w:rsidRPr="006D49A0" w:rsidRDefault="00592689" w:rsidP="006D49A0">
      <w:pPr>
        <w:pStyle w:val="ListParagraph"/>
        <w:numPr>
          <w:ilvl w:val="0"/>
          <w:numId w:val="16"/>
        </w:numPr>
        <w:rPr>
          <w:rFonts w:ascii="Arial Narrow" w:eastAsia="ITC Avant Garde Gothic" w:hAnsi="Arial Narrow" w:cs="Times New Roman"/>
          <w:sz w:val="22"/>
          <w:szCs w:val="18"/>
          <w:lang w:bidi="en-US"/>
        </w:rPr>
      </w:pPr>
      <w:r w:rsidRPr="006D49A0">
        <w:rPr>
          <w:rFonts w:ascii="Arial Narrow" w:eastAsia="ITC Avant Garde Gothic" w:hAnsi="Arial Narrow" w:cs="Times New Roman"/>
          <w:sz w:val="22"/>
          <w:szCs w:val="18"/>
          <w:lang w:bidi="en-US"/>
        </w:rPr>
        <w:t>Harvest</w:t>
      </w:r>
      <w:r w:rsidR="00147FD3">
        <w:rPr>
          <w:rFonts w:ascii="Arial Narrow" w:eastAsia="ITC Avant Garde Gothic" w:hAnsi="Arial Narrow" w:cs="Times New Roman"/>
          <w:sz w:val="22"/>
          <w:szCs w:val="18"/>
          <w:lang w:bidi="en-US"/>
        </w:rPr>
        <w:t xml:space="preserve"> assessments on the 2017 cohort of mussel families</w:t>
      </w:r>
      <w:r w:rsidRPr="006D49A0">
        <w:rPr>
          <w:rFonts w:ascii="Arial Narrow" w:eastAsia="ITC Avant Garde Gothic" w:hAnsi="Arial Narrow" w:cs="Times New Roman"/>
          <w:sz w:val="22"/>
          <w:szCs w:val="18"/>
          <w:lang w:bidi="en-US"/>
        </w:rPr>
        <w:t xml:space="preserve"> will commence</w:t>
      </w:r>
    </w:p>
    <w:p w:rsidR="00592689" w:rsidRPr="006D49A0" w:rsidRDefault="00592689" w:rsidP="006D49A0">
      <w:pPr>
        <w:pStyle w:val="ListParagraph"/>
        <w:numPr>
          <w:ilvl w:val="0"/>
          <w:numId w:val="16"/>
        </w:numPr>
        <w:rPr>
          <w:rFonts w:ascii="Arial Narrow" w:eastAsia="ITC Avant Garde Gothic" w:hAnsi="Arial Narrow" w:cs="Times New Roman"/>
          <w:sz w:val="22"/>
          <w:szCs w:val="18"/>
          <w:lang w:bidi="en-US"/>
        </w:rPr>
      </w:pPr>
      <w:r w:rsidRPr="006D49A0">
        <w:rPr>
          <w:rFonts w:ascii="Arial Narrow" w:eastAsia="ITC Avant Garde Gothic" w:hAnsi="Arial Narrow" w:cs="Times New Roman"/>
          <w:sz w:val="22"/>
          <w:szCs w:val="18"/>
          <w:lang w:bidi="en-US"/>
        </w:rPr>
        <w:t>Factory processing of hatchery and wild mussels will resume</w:t>
      </w:r>
    </w:p>
    <w:p w:rsidR="00A81EBD" w:rsidRPr="00464ED0" w:rsidRDefault="00A81EBD" w:rsidP="00A81EBD">
      <w:pPr>
        <w:rPr>
          <w:rFonts w:ascii="Arial Narrow" w:hAnsi="Arial Narrow"/>
        </w:rPr>
      </w:pPr>
      <w:r w:rsidRPr="00464ED0">
        <w:rPr>
          <w:rFonts w:ascii="Arial Narrow" w:hAnsi="Arial Narrow"/>
          <w:color w:val="003F5F"/>
          <w:sz w:val="32"/>
          <w:szCs w:val="32"/>
          <w:lang w:val="en-US"/>
        </w:rPr>
        <w:t>Investment</w:t>
      </w:r>
      <w:r w:rsidRPr="00464ED0">
        <w:rPr>
          <w:rFonts w:ascii="Arial Narrow" w:hAnsi="Arial Narrow"/>
          <w:color w:val="003F5F"/>
          <w:lang w:val="en-US"/>
        </w:rPr>
        <w:t xml:space="preserve"> </w:t>
      </w:r>
    </w:p>
    <w:tbl>
      <w:tblPr>
        <w:tblStyle w:val="PlainTable5"/>
        <w:tblW w:w="7551" w:type="dxa"/>
        <w:tblLook w:val="04A0" w:firstRow="1" w:lastRow="0" w:firstColumn="1" w:lastColumn="0" w:noHBand="0" w:noVBand="1"/>
      </w:tblPr>
      <w:tblGrid>
        <w:gridCol w:w="1887"/>
        <w:gridCol w:w="1888"/>
        <w:gridCol w:w="1888"/>
        <w:gridCol w:w="1888"/>
      </w:tblGrid>
      <w:tr w:rsidR="007041F5" w:rsidRPr="00464ED0" w:rsidTr="005953CF">
        <w:trPr>
          <w:cnfStyle w:val="100000000000" w:firstRow="1" w:lastRow="0" w:firstColumn="0" w:lastColumn="0" w:oddVBand="0" w:evenVBand="0" w:oddHBand="0" w:evenHBand="0" w:firstRowFirstColumn="0" w:firstRowLastColumn="0" w:lastRowFirstColumn="0" w:lastRowLastColumn="0"/>
          <w:trHeight w:val="516"/>
        </w:trPr>
        <w:tc>
          <w:tcPr>
            <w:cnfStyle w:val="001000000100" w:firstRow="0" w:lastRow="0" w:firstColumn="1" w:lastColumn="0" w:oddVBand="0" w:evenVBand="0" w:oddHBand="0" w:evenHBand="0" w:firstRowFirstColumn="1" w:firstRowLastColumn="0" w:lastRowFirstColumn="0" w:lastRowLastColumn="0"/>
            <w:tcW w:w="1887" w:type="dxa"/>
            <w:vAlign w:val="bottom"/>
          </w:tcPr>
          <w:p w:rsidR="007041F5" w:rsidRPr="005F2FDF" w:rsidRDefault="007041F5" w:rsidP="000E43B4">
            <w:pPr>
              <w:spacing w:after="0" w:line="240" w:lineRule="auto"/>
              <w:jc w:val="left"/>
              <w:rPr>
                <w:rFonts w:ascii="Arial Narrow" w:eastAsia="ITC Avant Garde Gothic" w:hAnsi="Arial Narrow" w:cs="Times New Roman"/>
                <w:b/>
                <w:i w:val="0"/>
                <w:iCs w:val="0"/>
                <w:color w:val="003F5F"/>
                <w:sz w:val="24"/>
                <w:szCs w:val="22"/>
                <w:lang w:val="en-US" w:bidi="en-US"/>
              </w:rPr>
            </w:pPr>
            <w:r w:rsidRPr="005F2FDF">
              <w:rPr>
                <w:rFonts w:ascii="Arial Narrow" w:eastAsia="ITC Avant Garde Gothic" w:hAnsi="Arial Narrow" w:cs="Times New Roman"/>
                <w:b/>
                <w:i w:val="0"/>
                <w:iCs w:val="0"/>
                <w:color w:val="003F5F"/>
                <w:sz w:val="24"/>
                <w:szCs w:val="22"/>
                <w:lang w:val="en-US" w:bidi="en-US"/>
              </w:rPr>
              <w:t>Investment period</w:t>
            </w:r>
          </w:p>
        </w:tc>
        <w:tc>
          <w:tcPr>
            <w:tcW w:w="1888" w:type="dxa"/>
            <w:vAlign w:val="bottom"/>
          </w:tcPr>
          <w:p w:rsidR="007041F5" w:rsidRPr="005F2FDF" w:rsidRDefault="007041F5" w:rsidP="000E43B4">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ITC Avant Garde Gothic" w:hAnsi="Arial Narrow" w:cs="Times New Roman"/>
                <w:b/>
                <w:i w:val="0"/>
                <w:iCs w:val="0"/>
                <w:color w:val="003F5F"/>
                <w:sz w:val="24"/>
                <w:szCs w:val="22"/>
                <w:lang w:val="en-US" w:bidi="en-US"/>
              </w:rPr>
            </w:pPr>
            <w:r w:rsidRPr="005F2FDF">
              <w:rPr>
                <w:rFonts w:ascii="Arial Narrow" w:eastAsia="ITC Avant Garde Gothic" w:hAnsi="Arial Narrow" w:cs="Times New Roman"/>
                <w:b/>
                <w:i w:val="0"/>
                <w:iCs w:val="0"/>
                <w:color w:val="003F5F"/>
                <w:sz w:val="24"/>
                <w:szCs w:val="22"/>
                <w:lang w:val="en-US" w:bidi="en-US"/>
              </w:rPr>
              <w:t>Industry</w:t>
            </w:r>
            <w:r w:rsidR="000E43B4">
              <w:rPr>
                <w:rFonts w:ascii="Arial Narrow" w:eastAsia="ITC Avant Garde Gothic" w:hAnsi="Arial Narrow" w:cs="Times New Roman"/>
                <w:b/>
                <w:i w:val="0"/>
                <w:iCs w:val="0"/>
                <w:color w:val="003F5F"/>
                <w:sz w:val="24"/>
                <w:szCs w:val="22"/>
                <w:lang w:val="en-US" w:bidi="en-US"/>
              </w:rPr>
              <w:t xml:space="preserve"> </w:t>
            </w:r>
            <w:r w:rsidRPr="005F2FDF">
              <w:rPr>
                <w:rFonts w:ascii="Arial Narrow" w:eastAsia="ITC Avant Garde Gothic" w:hAnsi="Arial Narrow" w:cs="Times New Roman"/>
                <w:b/>
                <w:i w:val="0"/>
                <w:iCs w:val="0"/>
                <w:color w:val="003F5F"/>
                <w:sz w:val="24"/>
                <w:szCs w:val="22"/>
                <w:lang w:val="en-US" w:bidi="en-US"/>
              </w:rPr>
              <w:t>contribution</w:t>
            </w:r>
          </w:p>
        </w:tc>
        <w:tc>
          <w:tcPr>
            <w:tcW w:w="1888" w:type="dxa"/>
            <w:vAlign w:val="bottom"/>
          </w:tcPr>
          <w:p w:rsidR="005953CF" w:rsidRDefault="007041F5" w:rsidP="005F2FDF">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ITC Avant Garde Gothic" w:hAnsi="Arial Narrow" w:cs="Times New Roman"/>
                <w:b/>
                <w:i w:val="0"/>
                <w:iCs w:val="0"/>
                <w:color w:val="003F5F"/>
                <w:sz w:val="24"/>
                <w:szCs w:val="22"/>
                <w:lang w:val="en-US" w:bidi="en-US"/>
              </w:rPr>
            </w:pPr>
            <w:r w:rsidRPr="005F2FDF">
              <w:rPr>
                <w:rFonts w:ascii="Arial Narrow" w:eastAsia="ITC Avant Garde Gothic" w:hAnsi="Arial Narrow" w:cs="Times New Roman"/>
                <w:b/>
                <w:i w:val="0"/>
                <w:iCs w:val="0"/>
                <w:color w:val="003F5F"/>
                <w:sz w:val="24"/>
                <w:szCs w:val="22"/>
                <w:lang w:val="en-US" w:bidi="en-US"/>
              </w:rPr>
              <w:t xml:space="preserve">MPI </w:t>
            </w:r>
          </w:p>
          <w:p w:rsidR="007041F5" w:rsidRPr="005F2FDF" w:rsidRDefault="006C0FB4" w:rsidP="005F2FDF">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ITC Avant Garde Gothic" w:hAnsi="Arial Narrow" w:cs="Times New Roman"/>
                <w:b/>
                <w:i w:val="0"/>
                <w:iCs w:val="0"/>
                <w:color w:val="003F5F"/>
                <w:sz w:val="24"/>
                <w:szCs w:val="22"/>
                <w:lang w:val="en-US" w:bidi="en-US"/>
              </w:rPr>
            </w:pPr>
            <w:r w:rsidRPr="005F2FDF">
              <w:rPr>
                <w:rFonts w:ascii="Arial Narrow" w:eastAsia="ITC Avant Garde Gothic" w:hAnsi="Arial Narrow" w:cs="Times New Roman"/>
                <w:b/>
                <w:i w:val="0"/>
                <w:iCs w:val="0"/>
                <w:color w:val="003F5F"/>
                <w:sz w:val="24"/>
                <w:szCs w:val="22"/>
                <w:lang w:val="en-US" w:bidi="en-US"/>
              </w:rPr>
              <w:t>C</w:t>
            </w:r>
            <w:r w:rsidR="007041F5" w:rsidRPr="005F2FDF">
              <w:rPr>
                <w:rFonts w:ascii="Arial Narrow" w:eastAsia="ITC Avant Garde Gothic" w:hAnsi="Arial Narrow" w:cs="Times New Roman"/>
                <w:b/>
                <w:i w:val="0"/>
                <w:iCs w:val="0"/>
                <w:color w:val="003F5F"/>
                <w:sz w:val="24"/>
                <w:szCs w:val="22"/>
                <w:lang w:val="en-US" w:bidi="en-US"/>
              </w:rPr>
              <w:t>ontribution</w:t>
            </w:r>
          </w:p>
        </w:tc>
        <w:tc>
          <w:tcPr>
            <w:tcW w:w="1888" w:type="dxa"/>
            <w:vAlign w:val="bottom"/>
          </w:tcPr>
          <w:p w:rsidR="005953CF" w:rsidRDefault="007041F5" w:rsidP="000E43B4">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ITC Avant Garde Gothic" w:hAnsi="Arial Narrow" w:cs="Times New Roman"/>
                <w:b/>
                <w:i w:val="0"/>
                <w:iCs w:val="0"/>
                <w:color w:val="003F5F"/>
                <w:sz w:val="24"/>
                <w:szCs w:val="22"/>
                <w:lang w:val="en-US" w:bidi="en-US"/>
              </w:rPr>
            </w:pPr>
            <w:r w:rsidRPr="005F2FDF">
              <w:rPr>
                <w:rFonts w:ascii="Arial Narrow" w:eastAsia="ITC Avant Garde Gothic" w:hAnsi="Arial Narrow" w:cs="Times New Roman"/>
                <w:b/>
                <w:i w:val="0"/>
                <w:iCs w:val="0"/>
                <w:color w:val="003F5F"/>
                <w:sz w:val="24"/>
                <w:szCs w:val="22"/>
                <w:lang w:val="en-US" w:bidi="en-US"/>
              </w:rPr>
              <w:t>Total</w:t>
            </w:r>
            <w:r w:rsidR="000E43B4">
              <w:rPr>
                <w:rFonts w:ascii="Arial Narrow" w:eastAsia="ITC Avant Garde Gothic" w:hAnsi="Arial Narrow" w:cs="Times New Roman"/>
                <w:b/>
                <w:i w:val="0"/>
                <w:iCs w:val="0"/>
                <w:color w:val="003F5F"/>
                <w:sz w:val="24"/>
                <w:szCs w:val="22"/>
                <w:lang w:val="en-US" w:bidi="en-US"/>
              </w:rPr>
              <w:t xml:space="preserve"> </w:t>
            </w:r>
          </w:p>
          <w:p w:rsidR="007041F5" w:rsidRPr="005F2FDF" w:rsidRDefault="00603F09" w:rsidP="000E43B4">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ITC Avant Garde Gothic" w:hAnsi="Arial Narrow" w:cs="Times New Roman"/>
                <w:b/>
                <w:i w:val="0"/>
                <w:iCs w:val="0"/>
                <w:color w:val="003F5F"/>
                <w:sz w:val="24"/>
                <w:szCs w:val="22"/>
                <w:lang w:val="en-US" w:bidi="en-US"/>
              </w:rPr>
            </w:pPr>
            <w:r w:rsidRPr="005F2FDF">
              <w:rPr>
                <w:rFonts w:ascii="Arial Narrow" w:eastAsia="ITC Avant Garde Gothic" w:hAnsi="Arial Narrow" w:cs="Times New Roman"/>
                <w:b/>
                <w:i w:val="0"/>
                <w:iCs w:val="0"/>
                <w:color w:val="003F5F"/>
                <w:sz w:val="24"/>
                <w:szCs w:val="22"/>
                <w:lang w:val="en-US" w:bidi="en-US"/>
              </w:rPr>
              <w:t>I</w:t>
            </w:r>
            <w:r w:rsidR="007041F5" w:rsidRPr="005F2FDF">
              <w:rPr>
                <w:rFonts w:ascii="Arial Narrow" w:eastAsia="ITC Avant Garde Gothic" w:hAnsi="Arial Narrow" w:cs="Times New Roman"/>
                <w:b/>
                <w:i w:val="0"/>
                <w:iCs w:val="0"/>
                <w:color w:val="003F5F"/>
                <w:sz w:val="24"/>
                <w:szCs w:val="22"/>
                <w:lang w:val="en-US" w:bidi="en-US"/>
              </w:rPr>
              <w:t>nvestment</w:t>
            </w:r>
          </w:p>
        </w:tc>
      </w:tr>
      <w:tr w:rsidR="007041F5" w:rsidRPr="00464ED0" w:rsidTr="005953C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7F7F7F" w:themeColor="text1" w:themeTint="80"/>
              <w:bottom w:val="single" w:sz="4" w:space="0" w:color="auto"/>
            </w:tcBorders>
            <w:shd w:val="clear" w:color="auto" w:fill="auto"/>
          </w:tcPr>
          <w:p w:rsidR="007041F5" w:rsidRPr="000E43B4" w:rsidRDefault="008C1499" w:rsidP="000E43B4">
            <w:pPr>
              <w:spacing w:after="120" w:line="240" w:lineRule="auto"/>
              <w:jc w:val="left"/>
              <w:rPr>
                <w:rFonts w:ascii="Arial Narrow" w:hAnsi="Arial Narrow" w:cs="Arial"/>
                <w:i w:val="0"/>
                <w:sz w:val="22"/>
                <w:szCs w:val="22"/>
                <w:lang w:val="en-US"/>
              </w:rPr>
            </w:pPr>
            <w:r w:rsidRPr="000E43B4">
              <w:rPr>
                <w:rFonts w:ascii="Arial Narrow" w:hAnsi="Arial Narrow" w:cs="Arial"/>
                <w:i w:val="0"/>
                <w:sz w:val="22"/>
                <w:szCs w:val="22"/>
                <w:lang w:val="en-US"/>
              </w:rPr>
              <w:t>During t</w:t>
            </w:r>
            <w:r w:rsidR="007041F5" w:rsidRPr="000E43B4">
              <w:rPr>
                <w:rFonts w:ascii="Arial Narrow" w:hAnsi="Arial Narrow" w:cs="Arial"/>
                <w:i w:val="0"/>
                <w:sz w:val="22"/>
                <w:szCs w:val="22"/>
                <w:lang w:val="en-US"/>
              </w:rPr>
              <w:t>his Quarter</w:t>
            </w:r>
          </w:p>
        </w:tc>
        <w:tc>
          <w:tcPr>
            <w:tcW w:w="1888" w:type="dxa"/>
            <w:tcBorders>
              <w:top w:val="single" w:sz="4" w:space="0" w:color="7F7F7F" w:themeColor="text1" w:themeTint="80"/>
              <w:bottom w:val="single" w:sz="4" w:space="0" w:color="auto"/>
            </w:tcBorders>
            <w:shd w:val="clear" w:color="auto" w:fill="auto"/>
          </w:tcPr>
          <w:p w:rsidR="007041F5" w:rsidRPr="000E43B4" w:rsidRDefault="00B4329F" w:rsidP="0008051A">
            <w:pPr>
              <w:spacing w:after="12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Pr>
                <w:rFonts w:ascii="Arial Narrow" w:hAnsi="Arial Narrow"/>
                <w:sz w:val="22"/>
                <w:szCs w:val="22"/>
                <w:lang w:val="en-US"/>
              </w:rPr>
              <w:t>$0.</w:t>
            </w:r>
            <w:r w:rsidR="00592689">
              <w:rPr>
                <w:rFonts w:ascii="Arial Narrow" w:hAnsi="Arial Narrow"/>
                <w:sz w:val="22"/>
                <w:szCs w:val="22"/>
                <w:lang w:val="en-US"/>
              </w:rPr>
              <w:t>31</w:t>
            </w:r>
            <w:r w:rsidR="00BF3FCA">
              <w:rPr>
                <w:rFonts w:ascii="Arial Narrow" w:hAnsi="Arial Narrow"/>
                <w:sz w:val="22"/>
                <w:szCs w:val="22"/>
                <w:lang w:val="en-US"/>
              </w:rPr>
              <w:t xml:space="preserve"> M</w:t>
            </w:r>
          </w:p>
        </w:tc>
        <w:tc>
          <w:tcPr>
            <w:tcW w:w="1888" w:type="dxa"/>
            <w:tcBorders>
              <w:bottom w:val="single" w:sz="4" w:space="0" w:color="auto"/>
            </w:tcBorders>
            <w:shd w:val="clear" w:color="auto" w:fill="auto"/>
          </w:tcPr>
          <w:p w:rsidR="007041F5" w:rsidRPr="000E43B4" w:rsidRDefault="007041F5" w:rsidP="0008051A">
            <w:pPr>
              <w:spacing w:after="12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sidRPr="000E43B4">
              <w:rPr>
                <w:rFonts w:ascii="Arial Narrow" w:hAnsi="Arial Narrow"/>
                <w:sz w:val="22"/>
                <w:szCs w:val="22"/>
                <w:lang w:val="en-US"/>
              </w:rPr>
              <w:t>$</w:t>
            </w:r>
            <w:r w:rsidR="00BF3FCA">
              <w:rPr>
                <w:rFonts w:ascii="Arial Narrow" w:hAnsi="Arial Narrow"/>
                <w:sz w:val="22"/>
                <w:szCs w:val="22"/>
                <w:lang w:val="en-US"/>
              </w:rPr>
              <w:t>0.</w:t>
            </w:r>
            <w:r w:rsidR="00592689">
              <w:rPr>
                <w:rFonts w:ascii="Arial Narrow" w:hAnsi="Arial Narrow"/>
                <w:sz w:val="22"/>
                <w:szCs w:val="22"/>
                <w:lang w:val="en-US"/>
              </w:rPr>
              <w:t>31</w:t>
            </w:r>
            <w:r w:rsidR="00BF3FCA">
              <w:rPr>
                <w:rFonts w:ascii="Arial Narrow" w:hAnsi="Arial Narrow"/>
                <w:sz w:val="22"/>
                <w:szCs w:val="22"/>
                <w:lang w:val="en-US"/>
              </w:rPr>
              <w:t xml:space="preserve"> M</w:t>
            </w:r>
          </w:p>
        </w:tc>
        <w:tc>
          <w:tcPr>
            <w:tcW w:w="1888" w:type="dxa"/>
            <w:tcBorders>
              <w:bottom w:val="single" w:sz="4" w:space="0" w:color="auto"/>
            </w:tcBorders>
            <w:shd w:val="clear" w:color="auto" w:fill="auto"/>
          </w:tcPr>
          <w:p w:rsidR="007041F5" w:rsidRPr="000E43B4" w:rsidRDefault="007041F5" w:rsidP="00592689">
            <w:pPr>
              <w:spacing w:after="12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US"/>
              </w:rPr>
            </w:pPr>
            <w:r w:rsidRPr="000E43B4">
              <w:rPr>
                <w:rFonts w:ascii="Arial Narrow" w:hAnsi="Arial Narrow"/>
                <w:sz w:val="22"/>
                <w:szCs w:val="22"/>
                <w:lang w:val="en-US"/>
              </w:rPr>
              <w:t>$</w:t>
            </w:r>
            <w:r w:rsidR="008B6D60">
              <w:rPr>
                <w:rFonts w:ascii="Arial Narrow" w:hAnsi="Arial Narrow"/>
                <w:sz w:val="22"/>
                <w:szCs w:val="22"/>
                <w:lang w:val="en-US"/>
              </w:rPr>
              <w:t>0.</w:t>
            </w:r>
            <w:r w:rsidR="00592689">
              <w:rPr>
                <w:rFonts w:ascii="Arial Narrow" w:hAnsi="Arial Narrow"/>
                <w:sz w:val="22"/>
                <w:szCs w:val="22"/>
                <w:lang w:val="en-US"/>
              </w:rPr>
              <w:t xml:space="preserve">62 </w:t>
            </w:r>
            <w:r w:rsidR="00BF3FCA">
              <w:rPr>
                <w:rFonts w:ascii="Arial Narrow" w:hAnsi="Arial Narrow"/>
                <w:sz w:val="22"/>
                <w:szCs w:val="22"/>
                <w:lang w:val="en-US"/>
              </w:rPr>
              <w:t>M</w:t>
            </w:r>
          </w:p>
        </w:tc>
      </w:tr>
      <w:tr w:rsidR="007041F5" w:rsidRPr="00464ED0" w:rsidTr="005953CF">
        <w:trPr>
          <w:trHeight w:val="262"/>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auto"/>
            </w:tcBorders>
            <w:shd w:val="clear" w:color="auto" w:fill="auto"/>
          </w:tcPr>
          <w:p w:rsidR="007041F5" w:rsidRPr="000E43B4" w:rsidRDefault="007041F5" w:rsidP="000E43B4">
            <w:pPr>
              <w:spacing w:after="120" w:line="240" w:lineRule="auto"/>
              <w:jc w:val="left"/>
              <w:rPr>
                <w:rFonts w:ascii="Arial Narrow" w:hAnsi="Arial Narrow" w:cs="Arial"/>
                <w:i w:val="0"/>
                <w:sz w:val="22"/>
                <w:szCs w:val="22"/>
                <w:lang w:val="en-US"/>
              </w:rPr>
            </w:pPr>
            <w:r w:rsidRPr="000E43B4">
              <w:rPr>
                <w:rFonts w:ascii="Arial Narrow" w:hAnsi="Arial Narrow" w:cs="Arial"/>
                <w:i w:val="0"/>
                <w:sz w:val="22"/>
                <w:szCs w:val="22"/>
                <w:lang w:val="en-US"/>
              </w:rPr>
              <w:t>Programme To Date</w:t>
            </w:r>
          </w:p>
        </w:tc>
        <w:tc>
          <w:tcPr>
            <w:tcW w:w="1888" w:type="dxa"/>
            <w:tcBorders>
              <w:top w:val="single" w:sz="4" w:space="0" w:color="auto"/>
            </w:tcBorders>
            <w:shd w:val="clear" w:color="auto" w:fill="auto"/>
          </w:tcPr>
          <w:p w:rsidR="007041F5" w:rsidRPr="000E43B4" w:rsidRDefault="007041F5" w:rsidP="00925D19">
            <w:pPr>
              <w:spacing w:after="12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US"/>
              </w:rPr>
            </w:pPr>
            <w:r w:rsidRPr="000E43B4">
              <w:rPr>
                <w:rFonts w:ascii="Arial Narrow" w:hAnsi="Arial Narrow"/>
                <w:sz w:val="22"/>
                <w:szCs w:val="22"/>
                <w:lang w:val="en-US"/>
              </w:rPr>
              <w:t>$</w:t>
            </w:r>
            <w:r w:rsidR="0008051A">
              <w:rPr>
                <w:rFonts w:ascii="Arial Narrow" w:hAnsi="Arial Narrow"/>
                <w:sz w:val="22"/>
                <w:szCs w:val="22"/>
                <w:lang w:val="en-US"/>
              </w:rPr>
              <w:t>9.</w:t>
            </w:r>
            <w:r w:rsidR="00E12A5E">
              <w:rPr>
                <w:rFonts w:ascii="Arial Narrow" w:hAnsi="Arial Narrow"/>
                <w:sz w:val="22"/>
                <w:szCs w:val="22"/>
                <w:lang w:val="en-US"/>
              </w:rPr>
              <w:t>74</w:t>
            </w:r>
            <w:r w:rsidR="00BF3FCA">
              <w:rPr>
                <w:rFonts w:ascii="Arial Narrow" w:hAnsi="Arial Narrow"/>
                <w:sz w:val="22"/>
                <w:szCs w:val="22"/>
                <w:lang w:val="en-US"/>
              </w:rPr>
              <w:t xml:space="preserve"> M</w:t>
            </w:r>
          </w:p>
        </w:tc>
        <w:tc>
          <w:tcPr>
            <w:tcW w:w="1888" w:type="dxa"/>
            <w:tcBorders>
              <w:top w:val="single" w:sz="4" w:space="0" w:color="auto"/>
            </w:tcBorders>
            <w:shd w:val="clear" w:color="auto" w:fill="auto"/>
          </w:tcPr>
          <w:p w:rsidR="007041F5" w:rsidRPr="000E43B4" w:rsidRDefault="00BF3FCA" w:rsidP="00E12A5E">
            <w:pPr>
              <w:spacing w:after="12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US"/>
              </w:rPr>
            </w:pPr>
            <w:r w:rsidRPr="000E43B4">
              <w:rPr>
                <w:rFonts w:ascii="Arial Narrow" w:hAnsi="Arial Narrow"/>
                <w:sz w:val="22"/>
                <w:szCs w:val="22"/>
                <w:lang w:val="en-US"/>
              </w:rPr>
              <w:t>$</w:t>
            </w:r>
            <w:r w:rsidR="0008051A">
              <w:rPr>
                <w:rFonts w:ascii="Arial Narrow" w:hAnsi="Arial Narrow"/>
                <w:sz w:val="22"/>
                <w:szCs w:val="22"/>
                <w:lang w:val="en-US"/>
              </w:rPr>
              <w:t>9</w:t>
            </w:r>
            <w:r w:rsidR="00A6341C">
              <w:rPr>
                <w:rFonts w:ascii="Arial Narrow" w:hAnsi="Arial Narrow"/>
                <w:sz w:val="22"/>
                <w:szCs w:val="22"/>
                <w:lang w:val="en-US"/>
              </w:rPr>
              <w:t>.</w:t>
            </w:r>
            <w:r w:rsidR="00E12A5E">
              <w:rPr>
                <w:rFonts w:ascii="Arial Narrow" w:hAnsi="Arial Narrow"/>
                <w:sz w:val="22"/>
                <w:szCs w:val="22"/>
                <w:lang w:val="en-US"/>
              </w:rPr>
              <w:t>74</w:t>
            </w:r>
            <w:r>
              <w:rPr>
                <w:rFonts w:ascii="Arial Narrow" w:hAnsi="Arial Narrow"/>
                <w:sz w:val="22"/>
                <w:szCs w:val="22"/>
                <w:lang w:val="en-US"/>
              </w:rPr>
              <w:t xml:space="preserve"> M</w:t>
            </w:r>
          </w:p>
        </w:tc>
        <w:tc>
          <w:tcPr>
            <w:tcW w:w="1888" w:type="dxa"/>
            <w:tcBorders>
              <w:top w:val="single" w:sz="4" w:space="0" w:color="auto"/>
            </w:tcBorders>
            <w:shd w:val="clear" w:color="auto" w:fill="auto"/>
          </w:tcPr>
          <w:p w:rsidR="007041F5" w:rsidRPr="000E43B4" w:rsidRDefault="007041F5" w:rsidP="0008051A">
            <w:pPr>
              <w:spacing w:after="12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US"/>
              </w:rPr>
            </w:pPr>
            <w:r w:rsidRPr="000E43B4">
              <w:rPr>
                <w:rFonts w:ascii="Arial Narrow" w:hAnsi="Arial Narrow"/>
                <w:sz w:val="22"/>
                <w:szCs w:val="22"/>
                <w:lang w:val="en-US"/>
              </w:rPr>
              <w:t>$</w:t>
            </w:r>
            <w:r w:rsidR="00734C61">
              <w:rPr>
                <w:rFonts w:ascii="Arial Narrow" w:hAnsi="Arial Narrow"/>
                <w:sz w:val="22"/>
                <w:szCs w:val="22"/>
                <w:lang w:val="en-US"/>
              </w:rPr>
              <w:t>1</w:t>
            </w:r>
            <w:r w:rsidR="00E12A5E">
              <w:rPr>
                <w:rFonts w:ascii="Arial Narrow" w:hAnsi="Arial Narrow"/>
                <w:sz w:val="22"/>
                <w:szCs w:val="22"/>
                <w:lang w:val="en-US"/>
              </w:rPr>
              <w:t>9</w:t>
            </w:r>
            <w:r w:rsidR="00B4329F">
              <w:rPr>
                <w:rFonts w:ascii="Arial Narrow" w:hAnsi="Arial Narrow"/>
                <w:sz w:val="22"/>
                <w:szCs w:val="22"/>
                <w:lang w:val="en-US"/>
              </w:rPr>
              <w:t>.</w:t>
            </w:r>
            <w:r w:rsidR="00E12A5E">
              <w:rPr>
                <w:rFonts w:ascii="Arial Narrow" w:hAnsi="Arial Narrow"/>
                <w:sz w:val="22"/>
                <w:szCs w:val="22"/>
                <w:lang w:val="en-US"/>
              </w:rPr>
              <w:t>47</w:t>
            </w:r>
            <w:r w:rsidR="00C83ADC">
              <w:rPr>
                <w:rFonts w:ascii="Arial Narrow" w:hAnsi="Arial Narrow"/>
                <w:sz w:val="22"/>
                <w:szCs w:val="22"/>
                <w:lang w:val="en-US"/>
              </w:rPr>
              <w:t xml:space="preserve"> M</w:t>
            </w:r>
          </w:p>
        </w:tc>
      </w:tr>
    </w:tbl>
    <w:p w:rsidR="00822A03" w:rsidRDefault="00822A03" w:rsidP="001E4575">
      <w:pPr>
        <w:spacing w:after="0" w:line="240" w:lineRule="auto"/>
        <w:rPr>
          <w:rFonts w:ascii="Arial Narrow" w:hAnsi="Arial Narrow"/>
          <w:i/>
          <w:sz w:val="22"/>
          <w:szCs w:val="22"/>
          <w:lang w:val="en-US"/>
        </w:rPr>
      </w:pPr>
    </w:p>
    <w:p w:rsidR="00A04FD3" w:rsidRDefault="00A04FD3">
      <w:pPr>
        <w:spacing w:after="0" w:line="240" w:lineRule="auto"/>
        <w:rPr>
          <w:rFonts w:ascii="Arial Narrow" w:eastAsia="ITC Avant Garde Gothic" w:hAnsi="Arial Narrow" w:cs="Times New Roman"/>
          <w:b/>
          <w:i/>
          <w:sz w:val="22"/>
          <w:szCs w:val="22"/>
          <w:lang w:val="en-US" w:bidi="en-US"/>
        </w:rPr>
      </w:pPr>
      <w:r>
        <w:rPr>
          <w:rFonts w:ascii="Arial Narrow" w:hAnsi="Arial Narrow"/>
          <w:b/>
          <w:szCs w:val="22"/>
          <w:lang w:val="en-US"/>
        </w:rPr>
        <w:br w:type="page"/>
      </w:r>
    </w:p>
    <w:p w:rsidR="002D3BB4" w:rsidRDefault="00066CFA" w:rsidP="002D3BB4">
      <w:pPr>
        <w:pStyle w:val="Guidetextbody"/>
        <w:spacing w:before="0" w:after="0"/>
        <w:rPr>
          <w:rFonts w:ascii="Arial Narrow" w:hAnsi="Arial Narrow"/>
          <w:i w:val="0"/>
          <w:color w:val="auto"/>
        </w:rPr>
      </w:pPr>
      <w:r w:rsidRPr="006D49A0">
        <w:rPr>
          <w:rFonts w:ascii="Arial Narrow" w:hAnsi="Arial Narrow"/>
          <w:b/>
          <w:color w:val="auto"/>
          <w:szCs w:val="22"/>
          <w:lang w:val="en-US"/>
        </w:rPr>
        <w:t>P</w:t>
      </w:r>
      <w:r w:rsidR="00422FAA" w:rsidRPr="006D49A0">
        <w:rPr>
          <w:rFonts w:ascii="Arial Narrow" w:hAnsi="Arial Narrow"/>
          <w:b/>
          <w:color w:val="auto"/>
          <w:szCs w:val="22"/>
          <w:lang w:val="en-US"/>
        </w:rPr>
        <w:t>hoto</w:t>
      </w:r>
      <w:r w:rsidRPr="006D49A0">
        <w:rPr>
          <w:rFonts w:ascii="Arial Narrow" w:hAnsi="Arial Narrow"/>
          <w:b/>
          <w:color w:val="auto"/>
          <w:szCs w:val="22"/>
          <w:lang w:val="en-US"/>
        </w:rPr>
        <w:t xml:space="preserve"> 1</w:t>
      </w:r>
      <w:r w:rsidR="00422FAA" w:rsidRPr="006D49A0">
        <w:rPr>
          <w:rFonts w:ascii="Arial Narrow" w:hAnsi="Arial Narrow"/>
          <w:color w:val="auto"/>
          <w:szCs w:val="22"/>
          <w:lang w:val="en-US"/>
        </w:rPr>
        <w:t xml:space="preserve">: </w:t>
      </w:r>
      <w:r w:rsidR="006D49A0" w:rsidRPr="006D49A0">
        <w:rPr>
          <w:rFonts w:ascii="Arial Narrow" w:hAnsi="Arial Narrow"/>
          <w:i w:val="0"/>
          <w:color w:val="auto"/>
        </w:rPr>
        <w:t>A</w:t>
      </w:r>
      <w:r w:rsidR="002D3BB4" w:rsidRPr="006D49A0">
        <w:rPr>
          <w:rFonts w:ascii="Arial Narrow" w:hAnsi="Arial Narrow"/>
          <w:i w:val="0"/>
          <w:color w:val="auto"/>
        </w:rPr>
        <w:t xml:space="preserve"> </w:t>
      </w:r>
      <w:r w:rsidR="002D3BB4">
        <w:rPr>
          <w:rFonts w:ascii="Arial Narrow" w:hAnsi="Arial Narrow"/>
          <w:i w:val="0"/>
          <w:color w:val="auto"/>
        </w:rPr>
        <w:t xml:space="preserve">thankyou </w:t>
      </w:r>
      <w:r w:rsidR="006D49A0">
        <w:rPr>
          <w:rFonts w:ascii="Arial Narrow" w:hAnsi="Arial Narrow"/>
          <w:i w:val="0"/>
          <w:color w:val="auto"/>
        </w:rPr>
        <w:t xml:space="preserve">cake </w:t>
      </w:r>
      <w:r w:rsidR="002D3BB4">
        <w:rPr>
          <w:rFonts w:ascii="Arial Narrow" w:hAnsi="Arial Narrow"/>
          <w:i w:val="0"/>
          <w:color w:val="auto"/>
        </w:rPr>
        <w:t>from marine educator Richard de Hamel following the Year 13 Science projects</w:t>
      </w:r>
      <w:r w:rsidR="006D49A0">
        <w:rPr>
          <w:rFonts w:ascii="Arial Narrow" w:hAnsi="Arial Narrow"/>
          <w:i w:val="0"/>
          <w:color w:val="auto"/>
        </w:rPr>
        <w:t>. Mussel embryos hatch from eggs in large incubation tanks (top left)</w:t>
      </w:r>
      <w:r w:rsidR="00390C25">
        <w:rPr>
          <w:rFonts w:ascii="Arial Narrow" w:hAnsi="Arial Narrow"/>
          <w:i w:val="0"/>
          <w:color w:val="auto"/>
        </w:rPr>
        <w:t xml:space="preserve">. With </w:t>
      </w:r>
      <w:r w:rsidR="006D49A0">
        <w:rPr>
          <w:rFonts w:ascii="Arial Narrow" w:hAnsi="Arial Narrow"/>
          <w:i w:val="0"/>
          <w:color w:val="auto"/>
        </w:rPr>
        <w:t xml:space="preserve">food from algae grown in bags (top right) </w:t>
      </w:r>
      <w:r w:rsidR="00390C25">
        <w:rPr>
          <w:rFonts w:ascii="Arial Narrow" w:hAnsi="Arial Narrow"/>
          <w:i w:val="0"/>
          <w:color w:val="auto"/>
        </w:rPr>
        <w:t xml:space="preserve">the mussels </w:t>
      </w:r>
      <w:r w:rsidR="006D49A0">
        <w:rPr>
          <w:rFonts w:ascii="Arial Narrow" w:hAnsi="Arial Narrow"/>
          <w:i w:val="0"/>
          <w:color w:val="auto"/>
        </w:rPr>
        <w:t xml:space="preserve">grow through their larval stages in conical tanks (centre) before settling on rope in square settlement tanks (bottom left). A month later they are transferred to ropes on mussel farms at sea (bottom right). </w:t>
      </w:r>
    </w:p>
    <w:p w:rsidR="006D49A0" w:rsidRDefault="006D49A0" w:rsidP="002D3BB4">
      <w:pPr>
        <w:pStyle w:val="Guidetextbody"/>
        <w:spacing w:before="0" w:after="0"/>
        <w:rPr>
          <w:rFonts w:ascii="Arial Narrow" w:hAnsi="Arial Narrow"/>
          <w:i w:val="0"/>
          <w:color w:val="auto"/>
        </w:rPr>
      </w:pPr>
    </w:p>
    <w:p w:rsidR="00822A03" w:rsidRPr="00E029D3" w:rsidRDefault="006D49A0" w:rsidP="00681F1C">
      <w:pPr>
        <w:spacing w:after="0" w:line="240" w:lineRule="auto"/>
        <w:rPr>
          <w:rFonts w:ascii="Arial Narrow" w:hAnsi="Arial Narrow"/>
          <w:sz w:val="22"/>
          <w:szCs w:val="22"/>
          <w:lang w:val="en-US"/>
        </w:rPr>
      </w:pPr>
      <w:r>
        <w:rPr>
          <w:rFonts w:ascii="Arial Narrow" w:hAnsi="Arial Narrow"/>
          <w:noProof/>
          <w:sz w:val="22"/>
          <w:szCs w:val="22"/>
          <w:lang w:eastAsia="en-NZ"/>
        </w:rPr>
        <w:drawing>
          <wp:inline distT="0" distB="0" distL="0" distR="0">
            <wp:extent cx="5926455" cy="3564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ke of mussel process.jpg"/>
                    <pic:cNvPicPr/>
                  </pic:nvPicPr>
                  <pic:blipFill>
                    <a:blip r:embed="rId9">
                      <a:extLst>
                        <a:ext uri="{28A0092B-C50C-407E-A947-70E740481C1C}">
                          <a14:useLocalDpi xmlns:a14="http://schemas.microsoft.com/office/drawing/2010/main" val="0"/>
                        </a:ext>
                      </a:extLst>
                    </a:blip>
                    <a:stretch>
                      <a:fillRect/>
                    </a:stretch>
                  </pic:blipFill>
                  <pic:spPr>
                    <a:xfrm>
                      <a:off x="0" y="0"/>
                      <a:ext cx="5926455" cy="3564890"/>
                    </a:xfrm>
                    <a:prstGeom prst="rect">
                      <a:avLst/>
                    </a:prstGeom>
                  </pic:spPr>
                </pic:pic>
              </a:graphicData>
            </a:graphic>
          </wp:inline>
        </w:drawing>
      </w:r>
    </w:p>
    <w:p w:rsidR="007E42B2" w:rsidRDefault="007E42B2" w:rsidP="00681F1C">
      <w:pPr>
        <w:spacing w:after="0" w:line="240" w:lineRule="auto"/>
        <w:rPr>
          <w:rFonts w:ascii="Arial Narrow" w:hAnsi="Arial Narrow"/>
          <w:i/>
          <w:sz w:val="22"/>
          <w:szCs w:val="22"/>
          <w:lang w:val="en-US"/>
        </w:rPr>
      </w:pPr>
    </w:p>
    <w:p w:rsidR="00422FAA" w:rsidRDefault="00422FAA" w:rsidP="00681F1C">
      <w:pPr>
        <w:spacing w:after="0" w:line="240" w:lineRule="auto"/>
        <w:rPr>
          <w:rFonts w:ascii="Arial Narrow" w:hAnsi="Arial Narrow"/>
          <w:i/>
          <w:sz w:val="22"/>
          <w:szCs w:val="22"/>
          <w:lang w:val="en-US"/>
        </w:rPr>
      </w:pPr>
    </w:p>
    <w:p w:rsidR="00422FAA" w:rsidRDefault="00422FAA" w:rsidP="00681F1C">
      <w:pPr>
        <w:spacing w:after="0" w:line="240" w:lineRule="auto"/>
        <w:rPr>
          <w:rFonts w:ascii="Arial Narrow" w:hAnsi="Arial Narrow"/>
          <w:i/>
          <w:sz w:val="22"/>
          <w:szCs w:val="22"/>
          <w:lang w:val="en-US"/>
        </w:rPr>
      </w:pPr>
    </w:p>
    <w:p w:rsidR="00066CFA" w:rsidRPr="00066CFA" w:rsidRDefault="00A04FD3" w:rsidP="00681F1C">
      <w:pPr>
        <w:spacing w:after="0" w:line="240" w:lineRule="auto"/>
        <w:rPr>
          <w:rFonts w:ascii="Arial Narrow" w:hAnsi="Arial Narrow"/>
          <w:sz w:val="22"/>
          <w:szCs w:val="22"/>
          <w:lang w:val="en-US"/>
        </w:rPr>
      </w:pPr>
      <w:r>
        <w:rPr>
          <w:noProof/>
          <w:lang w:eastAsia="en-NZ"/>
        </w:rPr>
        <w:drawing>
          <wp:anchor distT="0" distB="0" distL="114300" distR="114300" simplePos="0" relativeHeight="251659264" behindDoc="0" locked="0" layoutInCell="1" allowOverlap="1">
            <wp:simplePos x="0" y="0"/>
            <wp:positionH relativeFrom="column">
              <wp:posOffset>2774315</wp:posOffset>
            </wp:positionH>
            <wp:positionV relativeFrom="paragraph">
              <wp:posOffset>-25979</wp:posOffset>
            </wp:positionV>
            <wp:extent cx="3076804" cy="4427731"/>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76804" cy="4427731"/>
                    </a:xfrm>
                    <a:prstGeom prst="rect">
                      <a:avLst/>
                    </a:prstGeom>
                  </pic:spPr>
                </pic:pic>
              </a:graphicData>
            </a:graphic>
            <wp14:sizeRelH relativeFrom="margin">
              <wp14:pctWidth>0</wp14:pctWidth>
            </wp14:sizeRelH>
            <wp14:sizeRelV relativeFrom="margin">
              <wp14:pctHeight>0</wp14:pctHeight>
            </wp14:sizeRelV>
          </wp:anchor>
        </w:drawing>
      </w:r>
      <w:r w:rsidR="00066CFA" w:rsidRPr="00066CFA">
        <w:rPr>
          <w:rFonts w:ascii="Arial Narrow" w:hAnsi="Arial Narrow"/>
          <w:b/>
          <w:sz w:val="22"/>
          <w:szCs w:val="22"/>
          <w:lang w:val="en-US"/>
        </w:rPr>
        <w:t>Photo</w:t>
      </w:r>
      <w:r w:rsidR="00066CFA">
        <w:rPr>
          <w:rFonts w:ascii="Arial Narrow" w:hAnsi="Arial Narrow"/>
          <w:b/>
          <w:sz w:val="22"/>
          <w:szCs w:val="22"/>
          <w:lang w:val="en-US"/>
        </w:rPr>
        <w:t xml:space="preserve"> 2</w:t>
      </w:r>
      <w:r w:rsidR="00066CFA" w:rsidRPr="00066CFA">
        <w:rPr>
          <w:rFonts w:ascii="Arial Narrow" w:hAnsi="Arial Narrow"/>
          <w:b/>
          <w:sz w:val="22"/>
          <w:szCs w:val="22"/>
          <w:lang w:val="en-US"/>
        </w:rPr>
        <w:t>:</w:t>
      </w:r>
      <w:r w:rsidR="00066CFA" w:rsidRPr="00066CFA">
        <w:rPr>
          <w:rFonts w:ascii="Arial Narrow" w:hAnsi="Arial Narrow"/>
          <w:sz w:val="22"/>
          <w:szCs w:val="22"/>
          <w:lang w:val="en-US"/>
        </w:rPr>
        <w:t xml:space="preserve"> </w:t>
      </w:r>
      <w:r>
        <w:rPr>
          <w:rFonts w:ascii="Arial Narrow" w:hAnsi="Arial Narrow"/>
          <w:sz w:val="22"/>
          <w:szCs w:val="22"/>
          <w:lang w:val="en-US"/>
        </w:rPr>
        <w:t>NMIT student Hannah Coote on work placement at SPAT</w:t>
      </w:r>
      <w:r w:rsidRPr="00A04FD3">
        <w:rPr>
          <w:rFonts w:ascii="Arial Narrow" w:hAnsi="Arial Narrow"/>
          <w:smallCaps/>
          <w:sz w:val="22"/>
          <w:szCs w:val="22"/>
          <w:lang w:val="en-US"/>
        </w:rPr>
        <w:t>nz</w:t>
      </w:r>
      <w:r>
        <w:rPr>
          <w:rFonts w:ascii="Arial Narrow" w:hAnsi="Arial Narrow"/>
          <w:sz w:val="22"/>
          <w:szCs w:val="22"/>
          <w:lang w:val="en-US"/>
        </w:rPr>
        <w:t xml:space="preserve"> with NMIT graduate Ellie Kerrisk. Hannah is now a larval technician at SPAT</w:t>
      </w:r>
      <w:r w:rsidRPr="00A04FD3">
        <w:rPr>
          <w:rFonts w:ascii="Arial Narrow" w:hAnsi="Arial Narrow"/>
          <w:smallCaps/>
          <w:sz w:val="22"/>
          <w:szCs w:val="22"/>
          <w:lang w:val="en-US"/>
        </w:rPr>
        <w:t>nz</w:t>
      </w:r>
      <w:r>
        <w:rPr>
          <w:rFonts w:ascii="Arial Narrow" w:hAnsi="Arial Narrow"/>
          <w:sz w:val="22"/>
          <w:szCs w:val="22"/>
          <w:lang w:val="en-US"/>
        </w:rPr>
        <w:t>.</w:t>
      </w:r>
    </w:p>
    <w:p w:rsidR="00066CFA" w:rsidRDefault="00066CFA" w:rsidP="00A04FD3">
      <w:pPr>
        <w:spacing w:after="0" w:line="240" w:lineRule="auto"/>
        <w:jc w:val="center"/>
        <w:rPr>
          <w:rFonts w:ascii="Arial Narrow" w:hAnsi="Arial Narrow"/>
          <w:i/>
          <w:sz w:val="22"/>
          <w:szCs w:val="22"/>
          <w:lang w:val="en-US"/>
        </w:rPr>
      </w:pPr>
    </w:p>
    <w:sectPr w:rsidR="00066CFA" w:rsidSect="00C2340B">
      <w:headerReference w:type="even" r:id="rId11"/>
      <w:footerReference w:type="even" r:id="rId12"/>
      <w:footerReference w:type="default" r:id="rId13"/>
      <w:headerReference w:type="first" r:id="rId14"/>
      <w:footerReference w:type="first" r:id="rId15"/>
      <w:pgSz w:w="11906" w:h="16838" w:code="9"/>
      <w:pgMar w:top="1134" w:right="1133"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AD9" w:rsidRDefault="00300AD9" w:rsidP="00693E15">
      <w:pPr>
        <w:spacing w:after="0" w:line="240" w:lineRule="auto"/>
      </w:pPr>
      <w:r>
        <w:separator/>
      </w:r>
    </w:p>
  </w:endnote>
  <w:endnote w:type="continuationSeparator" w:id="0">
    <w:p w:rsidR="00300AD9" w:rsidRDefault="00300AD9" w:rsidP="00693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Mäori">
    <w:panose1 w:val="02020603050405020304"/>
    <w:charset w:val="00"/>
    <w:family w:val="roman"/>
    <w:pitch w:val="variable"/>
    <w:sig w:usb0="00000287" w:usb1="00000000" w:usb2="00000000" w:usb3="00000000" w:csb0="0000009F" w:csb1="00000000"/>
  </w:font>
  <w:font w:name="ITC Avant Garde Gothic">
    <w:altName w:val="Century Gothic"/>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äori">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FD3" w:rsidRPr="009D73A6" w:rsidRDefault="00A04FD3" w:rsidP="006A5B2F">
    <w:pPr>
      <w:pStyle w:val="Footer"/>
      <w:jc w:val="center"/>
      <w:rPr>
        <w:sz w:val="4"/>
        <w:szCs w:val="4"/>
      </w:rPr>
    </w:pPr>
  </w:p>
  <w:p w:rsidR="00A04FD3" w:rsidRPr="00BE01CF" w:rsidRDefault="00A04FD3" w:rsidP="006A5B2F">
    <w:pPr>
      <w:pStyle w:val="Footer"/>
      <w:jc w:val="center"/>
      <w:rPr>
        <w:sz w:val="18"/>
        <w:szCs w:val="18"/>
      </w:rPr>
    </w:pPr>
    <w:bookmarkStart w:id="1" w:name="PMFooterEvenPage"/>
    <w:bookmarkEnd w:id="1"/>
  </w:p>
  <w:p w:rsidR="00A04FD3" w:rsidRPr="000629A1" w:rsidRDefault="00A04FD3" w:rsidP="006A5B2F">
    <w:pPr>
      <w:pStyle w:val="Footer"/>
      <w:jc w:val="center"/>
      <w:rPr>
        <w:sz w:val="10"/>
        <w:szCs w:val="10"/>
      </w:rPr>
    </w:pPr>
  </w:p>
  <w:p w:rsidR="00A04FD3" w:rsidRPr="004353CB" w:rsidRDefault="00A04FD3" w:rsidP="006A5B2F">
    <w:pPr>
      <w:pStyle w:val="Footer"/>
      <w:rPr>
        <w:rFonts w:ascii="Arial Mäori" w:hAnsi="Arial Mäori"/>
        <w:sz w:val="16"/>
        <w:szCs w:val="16"/>
      </w:rPr>
    </w:pPr>
    <w:bookmarkStart w:id="2" w:name="MeridioDocumentIDEvenPage"/>
    <w:bookmarkEnd w:id="2"/>
    <w:r w:rsidRPr="004353CB">
      <w:rPr>
        <w:rFonts w:ascii="Arial Mäori" w:hAnsi="Arial Mäori"/>
        <w:sz w:val="16"/>
        <w:szCs w:val="16"/>
      </w:rPr>
      <w:tab/>
      <w:t xml:space="preserve">Page </w:t>
    </w:r>
    <w:r w:rsidRPr="004353CB">
      <w:rPr>
        <w:rFonts w:ascii="Arial Mäori" w:hAnsi="Arial Mäori"/>
        <w:sz w:val="16"/>
        <w:szCs w:val="16"/>
      </w:rPr>
      <w:fldChar w:fldCharType="begin"/>
    </w:r>
    <w:r w:rsidRPr="004353CB">
      <w:rPr>
        <w:rFonts w:ascii="Arial Mäori" w:hAnsi="Arial Mäori"/>
        <w:sz w:val="16"/>
        <w:szCs w:val="16"/>
      </w:rPr>
      <w:instrText xml:space="preserve"> PAGE </w:instrText>
    </w:r>
    <w:r w:rsidRPr="004353CB">
      <w:rPr>
        <w:rFonts w:ascii="Arial Mäori" w:hAnsi="Arial Mäori"/>
        <w:sz w:val="16"/>
        <w:szCs w:val="16"/>
      </w:rPr>
      <w:fldChar w:fldCharType="separate"/>
    </w:r>
    <w:r>
      <w:rPr>
        <w:rFonts w:ascii="Arial Mäori" w:hAnsi="Arial Mäori"/>
        <w:noProof/>
        <w:sz w:val="16"/>
        <w:szCs w:val="16"/>
      </w:rPr>
      <w:t>4</w:t>
    </w:r>
    <w:r w:rsidRPr="004353CB">
      <w:rPr>
        <w:rFonts w:ascii="Arial Mäori" w:hAnsi="Arial Mäori"/>
        <w:sz w:val="16"/>
        <w:szCs w:val="16"/>
      </w:rPr>
      <w:fldChar w:fldCharType="end"/>
    </w:r>
    <w:r w:rsidRPr="004353CB">
      <w:rPr>
        <w:rFonts w:ascii="Arial Mäori" w:hAnsi="Arial Mäori"/>
        <w:sz w:val="16"/>
        <w:szCs w:val="16"/>
      </w:rPr>
      <w:t xml:space="preserve"> of </w:t>
    </w:r>
    <w:r w:rsidRPr="004353CB">
      <w:rPr>
        <w:rFonts w:ascii="Arial Mäori" w:hAnsi="Arial Mäori"/>
        <w:sz w:val="16"/>
        <w:szCs w:val="16"/>
      </w:rPr>
      <w:fldChar w:fldCharType="begin"/>
    </w:r>
    <w:r w:rsidRPr="004353CB">
      <w:rPr>
        <w:rFonts w:ascii="Arial Mäori" w:hAnsi="Arial Mäori"/>
        <w:sz w:val="16"/>
        <w:szCs w:val="16"/>
      </w:rPr>
      <w:instrText xml:space="preserve"> NUMPAGES  </w:instrText>
    </w:r>
    <w:r w:rsidRPr="004353CB">
      <w:rPr>
        <w:rFonts w:ascii="Arial Mäori" w:hAnsi="Arial Mäori"/>
        <w:sz w:val="16"/>
        <w:szCs w:val="16"/>
      </w:rPr>
      <w:fldChar w:fldCharType="separate"/>
    </w:r>
    <w:r>
      <w:rPr>
        <w:rFonts w:ascii="Arial Mäori" w:hAnsi="Arial Mäori"/>
        <w:noProof/>
        <w:sz w:val="16"/>
        <w:szCs w:val="16"/>
      </w:rPr>
      <w:t>2</w:t>
    </w:r>
    <w:r w:rsidRPr="004353CB">
      <w:rPr>
        <w:rFonts w:ascii="Arial Mäori" w:hAnsi="Arial Mäori"/>
        <w:sz w:val="16"/>
        <w:szCs w:val="16"/>
      </w:rPr>
      <w:fldChar w:fldCharType="end"/>
    </w:r>
    <w:r w:rsidRPr="004353CB">
      <w:rPr>
        <w:rFonts w:ascii="Arial Mäori" w:hAnsi="Arial Mäori"/>
        <w:sz w:val="16"/>
        <w:szCs w:val="16"/>
      </w:rPr>
      <w:tab/>
    </w:r>
    <w:r>
      <w:rPr>
        <w:rFonts w:ascii="Arial Mäori" w:hAnsi="Arial Mäori"/>
        <w:sz w:val="16"/>
        <w:szCs w:val="16"/>
      </w:rPr>
      <w:fldChar w:fldCharType="begin"/>
    </w:r>
    <w:r>
      <w:rPr>
        <w:rFonts w:ascii="Arial Mäori" w:hAnsi="Arial Mäori"/>
        <w:sz w:val="16"/>
        <w:szCs w:val="16"/>
      </w:rPr>
      <w:instrText xml:space="preserve"> SAVEDATE  \@ "dddd, d MMMM yyyy"  \* MERGEFORMAT </w:instrText>
    </w:r>
    <w:r>
      <w:rPr>
        <w:rFonts w:ascii="Arial Mäori" w:hAnsi="Arial Mäori"/>
        <w:sz w:val="16"/>
        <w:szCs w:val="16"/>
      </w:rPr>
      <w:fldChar w:fldCharType="separate"/>
    </w:r>
    <w:r w:rsidR="00A80B9A">
      <w:rPr>
        <w:rFonts w:ascii="Arial Mäori" w:hAnsi="Arial Mäori"/>
        <w:noProof/>
        <w:sz w:val="16"/>
        <w:szCs w:val="16"/>
      </w:rPr>
      <w:t>Tuesday, 28 August 2018</w:t>
    </w:r>
    <w:r>
      <w:rPr>
        <w:rFonts w:ascii="Arial Mäori" w:hAnsi="Arial Mäori"/>
        <w:sz w:val="16"/>
        <w:szCs w:val="16"/>
      </w:rPr>
      <w:fldChar w:fldCharType="end"/>
    </w:r>
    <w:r>
      <w:rPr>
        <w:rFonts w:ascii="Arial Mäori" w:hAnsi="Arial Mäori"/>
        <w:sz w:val="16"/>
        <w:szCs w:val="16"/>
      </w:rPr>
      <w:t xml:space="preserve"> </w:t>
    </w:r>
    <w:r w:rsidRPr="004353CB">
      <w:rPr>
        <w:rFonts w:ascii="Arial Mäori" w:hAnsi="Arial Mäori"/>
        <w:sz w:val="16"/>
        <w:szCs w:val="16"/>
      </w:rPr>
      <w:t xml:space="preserve"> </w:t>
    </w:r>
    <w:r w:rsidRPr="004353CB">
      <w:rPr>
        <w:rFonts w:ascii="Arial Mäori" w:hAnsi="Arial Mäori"/>
        <w:sz w:val="16"/>
        <w:szCs w:val="16"/>
      </w:rPr>
      <w:fldChar w:fldCharType="begin"/>
    </w:r>
    <w:r w:rsidRPr="004353CB">
      <w:rPr>
        <w:rFonts w:ascii="Arial Mäori" w:hAnsi="Arial Mäori"/>
        <w:sz w:val="16"/>
        <w:szCs w:val="16"/>
      </w:rPr>
      <w:instrText xml:space="preserve"> SAVEDATE  \@ "h:mm am/pm"  \* MERGEFORMAT </w:instrText>
    </w:r>
    <w:r w:rsidRPr="004353CB">
      <w:rPr>
        <w:rFonts w:ascii="Arial Mäori" w:hAnsi="Arial Mäori"/>
        <w:sz w:val="16"/>
        <w:szCs w:val="16"/>
      </w:rPr>
      <w:fldChar w:fldCharType="separate"/>
    </w:r>
    <w:r w:rsidR="00A80B9A">
      <w:rPr>
        <w:rFonts w:ascii="Arial Mäori" w:hAnsi="Arial Mäori"/>
        <w:noProof/>
        <w:sz w:val="16"/>
        <w:szCs w:val="16"/>
      </w:rPr>
      <w:t>9:36 p.m.</w:t>
    </w:r>
    <w:r w:rsidRPr="004353CB">
      <w:rPr>
        <w:rFonts w:ascii="Arial Mäori" w:hAnsi="Arial Mäor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FD3" w:rsidRPr="00B56773" w:rsidRDefault="00A04FD3" w:rsidP="00B56773">
    <w:pPr>
      <w:pStyle w:val="Footer"/>
      <w:rPr>
        <w:sz w:val="16"/>
        <w:szCs w:val="16"/>
      </w:rPr>
    </w:pPr>
    <w:r w:rsidRPr="00B56773">
      <w:rPr>
        <w:sz w:val="16"/>
        <w:szCs w:val="16"/>
      </w:rPr>
      <w:tab/>
    </w:r>
    <w:r w:rsidRPr="00B56773">
      <w:rPr>
        <w:sz w:val="16"/>
        <w:szCs w:val="16"/>
      </w:rPr>
      <w:tab/>
      <w:t xml:space="preserve">Page </w:t>
    </w:r>
    <w:r w:rsidRPr="00B56773">
      <w:rPr>
        <w:sz w:val="16"/>
        <w:szCs w:val="16"/>
      </w:rPr>
      <w:fldChar w:fldCharType="begin"/>
    </w:r>
    <w:r w:rsidRPr="00B56773">
      <w:rPr>
        <w:sz w:val="16"/>
        <w:szCs w:val="16"/>
      </w:rPr>
      <w:instrText xml:space="preserve"> PAGE </w:instrText>
    </w:r>
    <w:r w:rsidRPr="00B56773">
      <w:rPr>
        <w:sz w:val="16"/>
        <w:szCs w:val="16"/>
      </w:rPr>
      <w:fldChar w:fldCharType="separate"/>
    </w:r>
    <w:r w:rsidR="00A80B9A">
      <w:rPr>
        <w:noProof/>
        <w:sz w:val="16"/>
        <w:szCs w:val="16"/>
      </w:rPr>
      <w:t>2</w:t>
    </w:r>
    <w:r w:rsidRPr="00B56773">
      <w:rPr>
        <w:sz w:val="16"/>
        <w:szCs w:val="16"/>
      </w:rPr>
      <w:fldChar w:fldCharType="end"/>
    </w:r>
    <w:r w:rsidRPr="00B56773">
      <w:rPr>
        <w:sz w:val="16"/>
        <w:szCs w:val="16"/>
      </w:rPr>
      <w:t xml:space="preserve"> of </w:t>
    </w:r>
    <w:r w:rsidRPr="00B56773">
      <w:rPr>
        <w:sz w:val="16"/>
        <w:szCs w:val="16"/>
      </w:rPr>
      <w:fldChar w:fldCharType="begin"/>
    </w:r>
    <w:r w:rsidRPr="00B56773">
      <w:rPr>
        <w:sz w:val="16"/>
        <w:szCs w:val="16"/>
      </w:rPr>
      <w:instrText xml:space="preserve"> NUMPAGES  </w:instrText>
    </w:r>
    <w:r w:rsidRPr="00B56773">
      <w:rPr>
        <w:sz w:val="16"/>
        <w:szCs w:val="16"/>
      </w:rPr>
      <w:fldChar w:fldCharType="separate"/>
    </w:r>
    <w:r w:rsidR="00A80B9A">
      <w:rPr>
        <w:noProof/>
        <w:sz w:val="16"/>
        <w:szCs w:val="16"/>
      </w:rPr>
      <w:t>2</w:t>
    </w:r>
    <w:r w:rsidRPr="00B56773">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FD3" w:rsidRPr="005B359B" w:rsidRDefault="00A04FD3" w:rsidP="00D63A7A">
    <w:pPr>
      <w:pStyle w:val="Footer"/>
      <w:jc w:val="center"/>
      <w:rPr>
        <w:rFonts w:ascii="Arial Mäori" w:hAnsi="Arial Mäori"/>
        <w:sz w:val="4"/>
        <w:szCs w:val="4"/>
      </w:rPr>
    </w:pPr>
  </w:p>
  <w:p w:rsidR="00A04FD3" w:rsidRPr="005B359B" w:rsidRDefault="00A04FD3" w:rsidP="00D63A7A">
    <w:pPr>
      <w:pStyle w:val="Footer"/>
      <w:jc w:val="center"/>
      <w:rPr>
        <w:rFonts w:ascii="Arial Mäori" w:hAnsi="Arial Mäori"/>
        <w:sz w:val="18"/>
        <w:szCs w:val="18"/>
      </w:rPr>
    </w:pPr>
    <w:bookmarkStart w:id="4" w:name="PMFooterFirstPage"/>
    <w:bookmarkEnd w:id="4"/>
  </w:p>
  <w:p w:rsidR="00A04FD3" w:rsidRPr="005B359B" w:rsidRDefault="00A04FD3" w:rsidP="00D63A7A">
    <w:pPr>
      <w:pStyle w:val="Footer"/>
      <w:jc w:val="center"/>
      <w:rPr>
        <w:rFonts w:ascii="Arial Mäori" w:hAnsi="Arial Mäori"/>
        <w:sz w:val="10"/>
        <w:szCs w:val="10"/>
      </w:rPr>
    </w:pPr>
  </w:p>
  <w:p w:rsidR="00A04FD3" w:rsidRPr="005B359B" w:rsidRDefault="00A04FD3" w:rsidP="00D63A7A">
    <w:pPr>
      <w:pStyle w:val="Footer"/>
      <w:rPr>
        <w:rFonts w:ascii="Arial Mäori" w:hAnsi="Arial Mäori"/>
        <w:sz w:val="16"/>
        <w:szCs w:val="16"/>
      </w:rPr>
    </w:pPr>
    <w:bookmarkStart w:id="5" w:name="MeridioDocumentIDFirstPage"/>
    <w:bookmarkEnd w:id="5"/>
    <w:r w:rsidRPr="005B359B">
      <w:rPr>
        <w:rFonts w:ascii="Arial Mäori" w:hAnsi="Arial Mäori"/>
        <w:sz w:val="16"/>
        <w:szCs w:val="16"/>
      </w:rPr>
      <w:tab/>
      <w:t xml:space="preserve">Page </w:t>
    </w:r>
    <w:r w:rsidRPr="005B359B">
      <w:rPr>
        <w:rFonts w:ascii="Arial Mäori" w:hAnsi="Arial Mäori"/>
        <w:sz w:val="16"/>
        <w:szCs w:val="16"/>
      </w:rPr>
      <w:fldChar w:fldCharType="begin"/>
    </w:r>
    <w:r w:rsidRPr="005B359B">
      <w:rPr>
        <w:rFonts w:ascii="Arial Mäori" w:hAnsi="Arial Mäori"/>
        <w:sz w:val="16"/>
        <w:szCs w:val="16"/>
      </w:rPr>
      <w:instrText xml:space="preserve"> PAGE </w:instrText>
    </w:r>
    <w:r w:rsidRPr="005B359B">
      <w:rPr>
        <w:rFonts w:ascii="Arial Mäori" w:hAnsi="Arial Mäori"/>
        <w:sz w:val="16"/>
        <w:szCs w:val="16"/>
      </w:rPr>
      <w:fldChar w:fldCharType="separate"/>
    </w:r>
    <w:r>
      <w:rPr>
        <w:rFonts w:ascii="Arial Mäori" w:hAnsi="Arial Mäori"/>
        <w:noProof/>
        <w:sz w:val="16"/>
        <w:szCs w:val="16"/>
      </w:rPr>
      <w:t>4</w:t>
    </w:r>
    <w:r w:rsidRPr="005B359B">
      <w:rPr>
        <w:rFonts w:ascii="Arial Mäori" w:hAnsi="Arial Mäori"/>
        <w:sz w:val="16"/>
        <w:szCs w:val="16"/>
      </w:rPr>
      <w:fldChar w:fldCharType="end"/>
    </w:r>
    <w:r w:rsidRPr="005B359B">
      <w:rPr>
        <w:rFonts w:ascii="Arial Mäori" w:hAnsi="Arial Mäori"/>
        <w:sz w:val="16"/>
        <w:szCs w:val="16"/>
      </w:rPr>
      <w:t xml:space="preserve"> of </w:t>
    </w:r>
    <w:r w:rsidRPr="005B359B">
      <w:rPr>
        <w:rFonts w:ascii="Arial Mäori" w:hAnsi="Arial Mäori"/>
        <w:sz w:val="16"/>
        <w:szCs w:val="16"/>
      </w:rPr>
      <w:fldChar w:fldCharType="begin"/>
    </w:r>
    <w:r w:rsidRPr="005B359B">
      <w:rPr>
        <w:rFonts w:ascii="Arial Mäori" w:hAnsi="Arial Mäori"/>
        <w:sz w:val="16"/>
        <w:szCs w:val="16"/>
      </w:rPr>
      <w:instrText xml:space="preserve"> NUMPAGES  </w:instrText>
    </w:r>
    <w:r w:rsidRPr="005B359B">
      <w:rPr>
        <w:rFonts w:ascii="Arial Mäori" w:hAnsi="Arial Mäori"/>
        <w:sz w:val="16"/>
        <w:szCs w:val="16"/>
      </w:rPr>
      <w:fldChar w:fldCharType="separate"/>
    </w:r>
    <w:r>
      <w:rPr>
        <w:rFonts w:ascii="Arial Mäori" w:hAnsi="Arial Mäori"/>
        <w:noProof/>
        <w:sz w:val="16"/>
        <w:szCs w:val="16"/>
      </w:rPr>
      <w:t>2</w:t>
    </w:r>
    <w:r w:rsidRPr="005B359B">
      <w:rPr>
        <w:rFonts w:ascii="Arial Mäori" w:hAnsi="Arial Mäori"/>
        <w:sz w:val="16"/>
        <w:szCs w:val="16"/>
      </w:rPr>
      <w:fldChar w:fldCharType="end"/>
    </w:r>
    <w:r w:rsidRPr="005B359B">
      <w:rPr>
        <w:rFonts w:ascii="Arial Mäori" w:hAnsi="Arial Mäori"/>
        <w:sz w:val="16"/>
        <w:szCs w:val="16"/>
      </w:rPr>
      <w:tab/>
    </w:r>
    <w:r w:rsidRPr="005B359B">
      <w:rPr>
        <w:rFonts w:ascii="Arial Mäori" w:hAnsi="Arial Mäori"/>
        <w:sz w:val="16"/>
        <w:szCs w:val="16"/>
      </w:rPr>
      <w:fldChar w:fldCharType="begin"/>
    </w:r>
    <w:r w:rsidRPr="005B359B">
      <w:rPr>
        <w:rFonts w:ascii="Arial Mäori" w:hAnsi="Arial Mäori"/>
        <w:sz w:val="16"/>
        <w:szCs w:val="16"/>
      </w:rPr>
      <w:instrText xml:space="preserve"> SAVEDATE  \@ "dddd, d MMMM yyyy"  \* MERGEFORMAT </w:instrText>
    </w:r>
    <w:r w:rsidRPr="005B359B">
      <w:rPr>
        <w:rFonts w:ascii="Arial Mäori" w:hAnsi="Arial Mäori"/>
        <w:sz w:val="16"/>
        <w:szCs w:val="16"/>
      </w:rPr>
      <w:fldChar w:fldCharType="separate"/>
    </w:r>
    <w:r w:rsidR="00A80B9A">
      <w:rPr>
        <w:rFonts w:ascii="Arial Mäori" w:hAnsi="Arial Mäori"/>
        <w:noProof/>
        <w:sz w:val="16"/>
        <w:szCs w:val="16"/>
      </w:rPr>
      <w:t>Tuesday, 28 August 2018</w:t>
    </w:r>
    <w:r w:rsidRPr="005B359B">
      <w:rPr>
        <w:rFonts w:ascii="Arial Mäori" w:hAnsi="Arial Mäori"/>
        <w:sz w:val="16"/>
        <w:szCs w:val="16"/>
      </w:rPr>
      <w:fldChar w:fldCharType="end"/>
    </w:r>
    <w:r w:rsidRPr="005B359B">
      <w:rPr>
        <w:rFonts w:ascii="Arial Mäori" w:hAnsi="Arial Mäori"/>
        <w:sz w:val="16"/>
        <w:szCs w:val="16"/>
      </w:rPr>
      <w:t xml:space="preserve">  </w:t>
    </w:r>
    <w:r w:rsidRPr="005B359B">
      <w:rPr>
        <w:rFonts w:ascii="Arial Mäori" w:hAnsi="Arial Mäori"/>
        <w:sz w:val="16"/>
        <w:szCs w:val="16"/>
      </w:rPr>
      <w:fldChar w:fldCharType="begin"/>
    </w:r>
    <w:r w:rsidRPr="005B359B">
      <w:rPr>
        <w:rFonts w:ascii="Arial Mäori" w:hAnsi="Arial Mäori"/>
        <w:sz w:val="16"/>
        <w:szCs w:val="16"/>
      </w:rPr>
      <w:instrText xml:space="preserve"> SAVEDATE  \@ "h:mm am/pm"  \* MERGEFORMAT </w:instrText>
    </w:r>
    <w:r w:rsidRPr="005B359B">
      <w:rPr>
        <w:rFonts w:ascii="Arial Mäori" w:hAnsi="Arial Mäori"/>
        <w:sz w:val="16"/>
        <w:szCs w:val="16"/>
      </w:rPr>
      <w:fldChar w:fldCharType="separate"/>
    </w:r>
    <w:r w:rsidR="00A80B9A">
      <w:rPr>
        <w:rFonts w:ascii="Arial Mäori" w:hAnsi="Arial Mäori"/>
        <w:noProof/>
        <w:sz w:val="16"/>
        <w:szCs w:val="16"/>
      </w:rPr>
      <w:t>9:36 p.m.</w:t>
    </w:r>
    <w:r w:rsidRPr="005B359B">
      <w:rPr>
        <w:rFonts w:ascii="Arial Mäori" w:hAnsi="Arial Mäo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AD9" w:rsidRDefault="00300AD9" w:rsidP="00693E15">
      <w:pPr>
        <w:spacing w:after="0" w:line="240" w:lineRule="auto"/>
      </w:pPr>
      <w:r>
        <w:separator/>
      </w:r>
    </w:p>
  </w:footnote>
  <w:footnote w:type="continuationSeparator" w:id="0">
    <w:p w:rsidR="00300AD9" w:rsidRDefault="00300AD9" w:rsidP="00693E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FD3" w:rsidRPr="00B03FF0" w:rsidRDefault="00A04FD3" w:rsidP="0053069C">
    <w:pPr>
      <w:pStyle w:val="Header"/>
      <w:jc w:val="center"/>
      <w:rPr>
        <w:rFonts w:ascii="Arial Mäori" w:hAnsi="Arial Mäori"/>
      </w:rPr>
    </w:pPr>
    <w:bookmarkStart w:id="0" w:name="PMHeaderEvenPage"/>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FD3" w:rsidRPr="00B03FF0" w:rsidRDefault="00A04FD3" w:rsidP="00D63A7A">
    <w:pPr>
      <w:pStyle w:val="Header"/>
      <w:jc w:val="center"/>
      <w:rPr>
        <w:rFonts w:ascii="Arial Mäori" w:hAnsi="Arial Mäori"/>
      </w:rPr>
    </w:pPr>
    <w:bookmarkStart w:id="3" w:name="PMHeaderFirstPage"/>
    <w:bookmarkEnd w:id="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F5DF9"/>
    <w:multiLevelType w:val="hybridMultilevel"/>
    <w:tmpl w:val="A2426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9B73E53"/>
    <w:multiLevelType w:val="hybridMultilevel"/>
    <w:tmpl w:val="529EE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9FA2EEE"/>
    <w:multiLevelType w:val="hybridMultilevel"/>
    <w:tmpl w:val="528E87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B7871F3"/>
    <w:multiLevelType w:val="multilevel"/>
    <w:tmpl w:val="A3989984"/>
    <w:lvl w:ilvl="0">
      <w:start w:val="1"/>
      <w:numFmt w:val="none"/>
      <w:pStyle w:val="ListStartNumtextBodytext"/>
      <w:suff w:val="nothing"/>
      <w:lvlText w:val=""/>
      <w:lvlJc w:val="left"/>
      <w:pPr>
        <w:ind w:left="-284" w:firstLine="284"/>
      </w:pPr>
      <w:rPr>
        <w:rFonts w:hint="default"/>
      </w:rPr>
    </w:lvl>
    <w:lvl w:ilvl="1">
      <w:start w:val="1"/>
      <w:numFmt w:val="decimal"/>
      <w:pStyle w:val="Numtext1-Bodytextlevel1"/>
      <w:lvlText w:val="%2."/>
      <w:lvlJc w:val="left"/>
      <w:pPr>
        <w:tabs>
          <w:tab w:val="num" w:pos="680"/>
        </w:tabs>
        <w:ind w:left="425" w:hanging="425"/>
      </w:pPr>
      <w:rPr>
        <w:rFonts w:hint="default"/>
      </w:rPr>
    </w:lvl>
    <w:lvl w:ilvl="2">
      <w:start w:val="1"/>
      <w:numFmt w:val="lowerLetter"/>
      <w:pStyle w:val="Numtexta-Bodytextlevel2"/>
      <w:lvlText w:val="(%3)"/>
      <w:lvlJc w:val="left"/>
      <w:pPr>
        <w:tabs>
          <w:tab w:val="num" w:pos="1134"/>
        </w:tabs>
        <w:ind w:left="851" w:hanging="426"/>
      </w:pPr>
      <w:rPr>
        <w:rFonts w:hint="default"/>
      </w:rPr>
    </w:lvl>
    <w:lvl w:ilvl="3">
      <w:start w:val="1"/>
      <w:numFmt w:val="lowerRoman"/>
      <w:pStyle w:val="Numtexti-Bodytextlevel3"/>
      <w:lvlText w:val="(%4)"/>
      <w:lvlJc w:val="left"/>
      <w:pPr>
        <w:tabs>
          <w:tab w:val="num" w:pos="1588"/>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suff w:val="nothing"/>
      <w:lvlText w:val="%6"/>
      <w:lvlJc w:val="left"/>
      <w:pPr>
        <w:ind w:left="-32766" w:hanging="31182"/>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4" w15:restartNumberingAfterBreak="0">
    <w:nsid w:val="2B22782F"/>
    <w:multiLevelType w:val="hybridMultilevel"/>
    <w:tmpl w:val="F3A0CBA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15:restartNumberingAfterBreak="0">
    <w:nsid w:val="2E274785"/>
    <w:multiLevelType w:val="hybridMultilevel"/>
    <w:tmpl w:val="93B2B034"/>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42480D2E"/>
    <w:multiLevelType w:val="hybridMultilevel"/>
    <w:tmpl w:val="7EC0E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B430123"/>
    <w:multiLevelType w:val="hybridMultilevel"/>
    <w:tmpl w:val="70549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B4E2974"/>
    <w:multiLevelType w:val="hybridMultilevel"/>
    <w:tmpl w:val="1534CE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B6349D0"/>
    <w:multiLevelType w:val="hybridMultilevel"/>
    <w:tmpl w:val="ADA87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3605574"/>
    <w:multiLevelType w:val="hybridMultilevel"/>
    <w:tmpl w:val="079AE8A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15:restartNumberingAfterBreak="0">
    <w:nsid w:val="63E514B3"/>
    <w:multiLevelType w:val="hybridMultilevel"/>
    <w:tmpl w:val="BBA2BD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6BF0C18"/>
    <w:multiLevelType w:val="hybridMultilevel"/>
    <w:tmpl w:val="497A2E0A"/>
    <w:lvl w:ilvl="0" w:tplc="FFFFFFFF">
      <w:start w:val="1"/>
      <w:numFmt w:val="bullet"/>
      <w:pStyle w:val="LI"/>
      <w:lvlText w:val=""/>
      <w:lvlJc w:val="left"/>
      <w:pPr>
        <w:tabs>
          <w:tab w:val="num" w:pos="-2314"/>
        </w:tabs>
        <w:ind w:left="-2314" w:hanging="283"/>
      </w:pPr>
      <w:rPr>
        <w:rFonts w:ascii="Symbol" w:hAnsi="Symbol" w:hint="default"/>
      </w:rPr>
    </w:lvl>
    <w:lvl w:ilvl="1" w:tplc="FFFFFFFF">
      <w:start w:val="1"/>
      <w:numFmt w:val="bullet"/>
      <w:lvlText w:val="o"/>
      <w:lvlJc w:val="left"/>
      <w:pPr>
        <w:tabs>
          <w:tab w:val="num" w:pos="-1441"/>
        </w:tabs>
        <w:ind w:left="-1441" w:hanging="360"/>
      </w:pPr>
      <w:rPr>
        <w:rFonts w:ascii="Courier New" w:hAnsi="Courier New" w:hint="default"/>
      </w:rPr>
    </w:lvl>
    <w:lvl w:ilvl="2" w:tplc="FFFFFFFF" w:tentative="1">
      <w:start w:val="1"/>
      <w:numFmt w:val="bullet"/>
      <w:lvlText w:val=""/>
      <w:lvlJc w:val="left"/>
      <w:pPr>
        <w:tabs>
          <w:tab w:val="num" w:pos="-721"/>
        </w:tabs>
        <w:ind w:left="-721" w:hanging="360"/>
      </w:pPr>
      <w:rPr>
        <w:rFonts w:ascii="Wingdings" w:hAnsi="Wingdings" w:hint="default"/>
      </w:rPr>
    </w:lvl>
    <w:lvl w:ilvl="3" w:tplc="FFFFFFFF" w:tentative="1">
      <w:start w:val="1"/>
      <w:numFmt w:val="bullet"/>
      <w:lvlText w:val=""/>
      <w:lvlJc w:val="left"/>
      <w:pPr>
        <w:tabs>
          <w:tab w:val="num" w:pos="-1"/>
        </w:tabs>
        <w:ind w:left="-1" w:hanging="360"/>
      </w:pPr>
      <w:rPr>
        <w:rFonts w:ascii="Symbol" w:hAnsi="Symbol" w:hint="default"/>
      </w:rPr>
    </w:lvl>
    <w:lvl w:ilvl="4" w:tplc="FFFFFFFF" w:tentative="1">
      <w:start w:val="1"/>
      <w:numFmt w:val="bullet"/>
      <w:lvlText w:val="o"/>
      <w:lvlJc w:val="left"/>
      <w:pPr>
        <w:tabs>
          <w:tab w:val="num" w:pos="719"/>
        </w:tabs>
        <w:ind w:left="719" w:hanging="360"/>
      </w:pPr>
      <w:rPr>
        <w:rFonts w:ascii="Courier New" w:hAnsi="Courier New" w:hint="default"/>
      </w:rPr>
    </w:lvl>
    <w:lvl w:ilvl="5" w:tplc="FFFFFFFF" w:tentative="1">
      <w:start w:val="1"/>
      <w:numFmt w:val="bullet"/>
      <w:lvlText w:val=""/>
      <w:lvlJc w:val="left"/>
      <w:pPr>
        <w:tabs>
          <w:tab w:val="num" w:pos="1439"/>
        </w:tabs>
        <w:ind w:left="1439" w:hanging="360"/>
      </w:pPr>
      <w:rPr>
        <w:rFonts w:ascii="Wingdings" w:hAnsi="Wingdings" w:hint="default"/>
      </w:rPr>
    </w:lvl>
    <w:lvl w:ilvl="6" w:tplc="FFFFFFFF" w:tentative="1">
      <w:start w:val="1"/>
      <w:numFmt w:val="bullet"/>
      <w:lvlText w:val=""/>
      <w:lvlJc w:val="left"/>
      <w:pPr>
        <w:tabs>
          <w:tab w:val="num" w:pos="2159"/>
        </w:tabs>
        <w:ind w:left="2159" w:hanging="360"/>
      </w:pPr>
      <w:rPr>
        <w:rFonts w:ascii="Symbol" w:hAnsi="Symbol" w:hint="default"/>
      </w:rPr>
    </w:lvl>
    <w:lvl w:ilvl="7" w:tplc="FFFFFFFF" w:tentative="1">
      <w:start w:val="1"/>
      <w:numFmt w:val="bullet"/>
      <w:lvlText w:val="o"/>
      <w:lvlJc w:val="left"/>
      <w:pPr>
        <w:tabs>
          <w:tab w:val="num" w:pos="2879"/>
        </w:tabs>
        <w:ind w:left="2879" w:hanging="360"/>
      </w:pPr>
      <w:rPr>
        <w:rFonts w:ascii="Courier New" w:hAnsi="Courier New" w:hint="default"/>
      </w:rPr>
    </w:lvl>
    <w:lvl w:ilvl="8" w:tplc="FFFFFFFF" w:tentative="1">
      <w:start w:val="1"/>
      <w:numFmt w:val="bullet"/>
      <w:lvlText w:val=""/>
      <w:lvlJc w:val="left"/>
      <w:pPr>
        <w:tabs>
          <w:tab w:val="num" w:pos="3599"/>
        </w:tabs>
        <w:ind w:left="3599" w:hanging="360"/>
      </w:pPr>
      <w:rPr>
        <w:rFonts w:ascii="Wingdings" w:hAnsi="Wingdings" w:hint="default"/>
      </w:rPr>
    </w:lvl>
  </w:abstractNum>
  <w:abstractNum w:abstractNumId="13" w15:restartNumberingAfterBreak="0">
    <w:nsid w:val="71080EBB"/>
    <w:multiLevelType w:val="hybridMultilevel"/>
    <w:tmpl w:val="9266EE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B13552E"/>
    <w:multiLevelType w:val="hybridMultilevel"/>
    <w:tmpl w:val="0CF0BE8A"/>
    <w:lvl w:ilvl="0" w:tplc="14090005">
      <w:start w:val="1"/>
      <w:numFmt w:val="bullet"/>
      <w:lvlText w:val=""/>
      <w:lvlJc w:val="left"/>
      <w:pPr>
        <w:tabs>
          <w:tab w:val="num" w:pos="-2314"/>
        </w:tabs>
        <w:ind w:left="-2314" w:hanging="283"/>
      </w:pPr>
      <w:rPr>
        <w:rFonts w:ascii="Wingdings" w:hAnsi="Wingdings" w:hint="default"/>
      </w:rPr>
    </w:lvl>
    <w:lvl w:ilvl="1" w:tplc="FFFFFFFF">
      <w:start w:val="1"/>
      <w:numFmt w:val="bullet"/>
      <w:lvlText w:val="o"/>
      <w:lvlJc w:val="left"/>
      <w:pPr>
        <w:tabs>
          <w:tab w:val="num" w:pos="-1441"/>
        </w:tabs>
        <w:ind w:left="-1441" w:hanging="360"/>
      </w:pPr>
      <w:rPr>
        <w:rFonts w:ascii="Courier New" w:hAnsi="Courier New" w:hint="default"/>
      </w:rPr>
    </w:lvl>
    <w:lvl w:ilvl="2" w:tplc="FFFFFFFF" w:tentative="1">
      <w:start w:val="1"/>
      <w:numFmt w:val="bullet"/>
      <w:lvlText w:val=""/>
      <w:lvlJc w:val="left"/>
      <w:pPr>
        <w:tabs>
          <w:tab w:val="num" w:pos="-721"/>
        </w:tabs>
        <w:ind w:left="-721" w:hanging="360"/>
      </w:pPr>
      <w:rPr>
        <w:rFonts w:ascii="Wingdings" w:hAnsi="Wingdings" w:hint="default"/>
      </w:rPr>
    </w:lvl>
    <w:lvl w:ilvl="3" w:tplc="FFFFFFFF" w:tentative="1">
      <w:start w:val="1"/>
      <w:numFmt w:val="bullet"/>
      <w:lvlText w:val=""/>
      <w:lvlJc w:val="left"/>
      <w:pPr>
        <w:tabs>
          <w:tab w:val="num" w:pos="-1"/>
        </w:tabs>
        <w:ind w:left="-1" w:hanging="360"/>
      </w:pPr>
      <w:rPr>
        <w:rFonts w:ascii="Symbol" w:hAnsi="Symbol" w:hint="default"/>
      </w:rPr>
    </w:lvl>
    <w:lvl w:ilvl="4" w:tplc="FFFFFFFF" w:tentative="1">
      <w:start w:val="1"/>
      <w:numFmt w:val="bullet"/>
      <w:lvlText w:val="o"/>
      <w:lvlJc w:val="left"/>
      <w:pPr>
        <w:tabs>
          <w:tab w:val="num" w:pos="719"/>
        </w:tabs>
        <w:ind w:left="719" w:hanging="360"/>
      </w:pPr>
      <w:rPr>
        <w:rFonts w:ascii="Courier New" w:hAnsi="Courier New" w:hint="default"/>
      </w:rPr>
    </w:lvl>
    <w:lvl w:ilvl="5" w:tplc="FFFFFFFF" w:tentative="1">
      <w:start w:val="1"/>
      <w:numFmt w:val="bullet"/>
      <w:lvlText w:val=""/>
      <w:lvlJc w:val="left"/>
      <w:pPr>
        <w:tabs>
          <w:tab w:val="num" w:pos="1439"/>
        </w:tabs>
        <w:ind w:left="1439" w:hanging="360"/>
      </w:pPr>
      <w:rPr>
        <w:rFonts w:ascii="Wingdings" w:hAnsi="Wingdings" w:hint="default"/>
      </w:rPr>
    </w:lvl>
    <w:lvl w:ilvl="6" w:tplc="FFFFFFFF" w:tentative="1">
      <w:start w:val="1"/>
      <w:numFmt w:val="bullet"/>
      <w:lvlText w:val=""/>
      <w:lvlJc w:val="left"/>
      <w:pPr>
        <w:tabs>
          <w:tab w:val="num" w:pos="2159"/>
        </w:tabs>
        <w:ind w:left="2159" w:hanging="360"/>
      </w:pPr>
      <w:rPr>
        <w:rFonts w:ascii="Symbol" w:hAnsi="Symbol" w:hint="default"/>
      </w:rPr>
    </w:lvl>
    <w:lvl w:ilvl="7" w:tplc="FFFFFFFF" w:tentative="1">
      <w:start w:val="1"/>
      <w:numFmt w:val="bullet"/>
      <w:lvlText w:val="o"/>
      <w:lvlJc w:val="left"/>
      <w:pPr>
        <w:tabs>
          <w:tab w:val="num" w:pos="2879"/>
        </w:tabs>
        <w:ind w:left="2879" w:hanging="360"/>
      </w:pPr>
      <w:rPr>
        <w:rFonts w:ascii="Courier New" w:hAnsi="Courier New" w:hint="default"/>
      </w:rPr>
    </w:lvl>
    <w:lvl w:ilvl="8" w:tplc="FFFFFFFF" w:tentative="1">
      <w:start w:val="1"/>
      <w:numFmt w:val="bullet"/>
      <w:lvlText w:val=""/>
      <w:lvlJc w:val="left"/>
      <w:pPr>
        <w:tabs>
          <w:tab w:val="num" w:pos="3599"/>
        </w:tabs>
        <w:ind w:left="3599" w:hanging="360"/>
      </w:pPr>
      <w:rPr>
        <w:rFonts w:ascii="Wingdings" w:hAnsi="Wingdings" w:hint="default"/>
      </w:rPr>
    </w:lvl>
  </w:abstractNum>
  <w:abstractNum w:abstractNumId="15" w15:restartNumberingAfterBreak="0">
    <w:nsid w:val="7E944821"/>
    <w:multiLevelType w:val="hybridMultilevel"/>
    <w:tmpl w:val="B7CCC4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5"/>
  </w:num>
  <w:num w:numId="4">
    <w:abstractNumId w:val="15"/>
  </w:num>
  <w:num w:numId="5">
    <w:abstractNumId w:val="0"/>
  </w:num>
  <w:num w:numId="6">
    <w:abstractNumId w:val="1"/>
  </w:num>
  <w:num w:numId="7">
    <w:abstractNumId w:val="6"/>
  </w:num>
  <w:num w:numId="8">
    <w:abstractNumId w:val="8"/>
  </w:num>
  <w:num w:numId="9">
    <w:abstractNumId w:val="9"/>
  </w:num>
  <w:num w:numId="10">
    <w:abstractNumId w:val="4"/>
  </w:num>
  <w:num w:numId="11">
    <w:abstractNumId w:val="10"/>
  </w:num>
  <w:num w:numId="12">
    <w:abstractNumId w:val="13"/>
  </w:num>
  <w:num w:numId="13">
    <w:abstractNumId w:val="3"/>
  </w:num>
  <w:num w:numId="14">
    <w:abstractNumId w:val="11"/>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704"/>
    <w:rsid w:val="000019F9"/>
    <w:rsid w:val="000029C1"/>
    <w:rsid w:val="0000356D"/>
    <w:rsid w:val="000048EF"/>
    <w:rsid w:val="0000793C"/>
    <w:rsid w:val="00007EE7"/>
    <w:rsid w:val="00012D24"/>
    <w:rsid w:val="00012EB5"/>
    <w:rsid w:val="00013FBC"/>
    <w:rsid w:val="0001426E"/>
    <w:rsid w:val="00014823"/>
    <w:rsid w:val="0001499A"/>
    <w:rsid w:val="00015F7F"/>
    <w:rsid w:val="00016955"/>
    <w:rsid w:val="00017283"/>
    <w:rsid w:val="00017A2F"/>
    <w:rsid w:val="0002085E"/>
    <w:rsid w:val="00027D15"/>
    <w:rsid w:val="00030EA2"/>
    <w:rsid w:val="00031724"/>
    <w:rsid w:val="0003502B"/>
    <w:rsid w:val="00036DB3"/>
    <w:rsid w:val="0003716D"/>
    <w:rsid w:val="00037A69"/>
    <w:rsid w:val="000402B6"/>
    <w:rsid w:val="00043E4E"/>
    <w:rsid w:val="0004523B"/>
    <w:rsid w:val="000507FD"/>
    <w:rsid w:val="00050898"/>
    <w:rsid w:val="000513A9"/>
    <w:rsid w:val="0005360B"/>
    <w:rsid w:val="00055199"/>
    <w:rsid w:val="000555D2"/>
    <w:rsid w:val="000601C6"/>
    <w:rsid w:val="00060C10"/>
    <w:rsid w:val="000629A1"/>
    <w:rsid w:val="00065361"/>
    <w:rsid w:val="00065593"/>
    <w:rsid w:val="00066CFA"/>
    <w:rsid w:val="00067517"/>
    <w:rsid w:val="00070400"/>
    <w:rsid w:val="00070502"/>
    <w:rsid w:val="0007310A"/>
    <w:rsid w:val="00074113"/>
    <w:rsid w:val="00074197"/>
    <w:rsid w:val="00075B6F"/>
    <w:rsid w:val="00076A56"/>
    <w:rsid w:val="0008051A"/>
    <w:rsid w:val="000820A8"/>
    <w:rsid w:val="0008319A"/>
    <w:rsid w:val="00084B77"/>
    <w:rsid w:val="00090460"/>
    <w:rsid w:val="00091BD1"/>
    <w:rsid w:val="00092638"/>
    <w:rsid w:val="0009596F"/>
    <w:rsid w:val="00097542"/>
    <w:rsid w:val="000A178F"/>
    <w:rsid w:val="000A1A6B"/>
    <w:rsid w:val="000A3113"/>
    <w:rsid w:val="000B00C8"/>
    <w:rsid w:val="000B16FC"/>
    <w:rsid w:val="000B2EA1"/>
    <w:rsid w:val="000B44B0"/>
    <w:rsid w:val="000B49CF"/>
    <w:rsid w:val="000B4BCB"/>
    <w:rsid w:val="000B7A5C"/>
    <w:rsid w:val="000C050E"/>
    <w:rsid w:val="000C1029"/>
    <w:rsid w:val="000C1978"/>
    <w:rsid w:val="000C1EE7"/>
    <w:rsid w:val="000C30A5"/>
    <w:rsid w:val="000C3863"/>
    <w:rsid w:val="000C4550"/>
    <w:rsid w:val="000C476D"/>
    <w:rsid w:val="000C5866"/>
    <w:rsid w:val="000D096F"/>
    <w:rsid w:val="000D17D9"/>
    <w:rsid w:val="000D2A87"/>
    <w:rsid w:val="000D384C"/>
    <w:rsid w:val="000D532C"/>
    <w:rsid w:val="000D6A20"/>
    <w:rsid w:val="000D6A26"/>
    <w:rsid w:val="000D75FC"/>
    <w:rsid w:val="000E0428"/>
    <w:rsid w:val="000E4337"/>
    <w:rsid w:val="000E43B4"/>
    <w:rsid w:val="000E5DBC"/>
    <w:rsid w:val="000E793D"/>
    <w:rsid w:val="000F13A8"/>
    <w:rsid w:val="000F1DD0"/>
    <w:rsid w:val="000F2E7C"/>
    <w:rsid w:val="000F3994"/>
    <w:rsid w:val="000F3E5A"/>
    <w:rsid w:val="000F4AAF"/>
    <w:rsid w:val="000F60AA"/>
    <w:rsid w:val="000F664B"/>
    <w:rsid w:val="000F741C"/>
    <w:rsid w:val="000F7977"/>
    <w:rsid w:val="00100CA6"/>
    <w:rsid w:val="0010149D"/>
    <w:rsid w:val="001043C8"/>
    <w:rsid w:val="00105997"/>
    <w:rsid w:val="00105F13"/>
    <w:rsid w:val="0010729F"/>
    <w:rsid w:val="001117F9"/>
    <w:rsid w:val="00112A25"/>
    <w:rsid w:val="001130C6"/>
    <w:rsid w:val="00113F94"/>
    <w:rsid w:val="00114E95"/>
    <w:rsid w:val="00115CA2"/>
    <w:rsid w:val="001161A6"/>
    <w:rsid w:val="0012009E"/>
    <w:rsid w:val="00121100"/>
    <w:rsid w:val="00121934"/>
    <w:rsid w:val="00130645"/>
    <w:rsid w:val="00132100"/>
    <w:rsid w:val="0013213F"/>
    <w:rsid w:val="00134341"/>
    <w:rsid w:val="00135CA6"/>
    <w:rsid w:val="001411B2"/>
    <w:rsid w:val="00142998"/>
    <w:rsid w:val="00143205"/>
    <w:rsid w:val="0014475B"/>
    <w:rsid w:val="0014559F"/>
    <w:rsid w:val="001464E8"/>
    <w:rsid w:val="00147FD3"/>
    <w:rsid w:val="00150B65"/>
    <w:rsid w:val="001523B3"/>
    <w:rsid w:val="00153412"/>
    <w:rsid w:val="001536F7"/>
    <w:rsid w:val="00155065"/>
    <w:rsid w:val="00157165"/>
    <w:rsid w:val="001572B7"/>
    <w:rsid w:val="00162596"/>
    <w:rsid w:val="00164C1E"/>
    <w:rsid w:val="00165D3A"/>
    <w:rsid w:val="00167919"/>
    <w:rsid w:val="001703C4"/>
    <w:rsid w:val="001703C8"/>
    <w:rsid w:val="00170873"/>
    <w:rsid w:val="001721FC"/>
    <w:rsid w:val="00172241"/>
    <w:rsid w:val="00172588"/>
    <w:rsid w:val="00173F21"/>
    <w:rsid w:val="00180D69"/>
    <w:rsid w:val="00180E66"/>
    <w:rsid w:val="00183674"/>
    <w:rsid w:val="00183740"/>
    <w:rsid w:val="00184236"/>
    <w:rsid w:val="00186D74"/>
    <w:rsid w:val="0018720E"/>
    <w:rsid w:val="00191646"/>
    <w:rsid w:val="00191BEE"/>
    <w:rsid w:val="001925A1"/>
    <w:rsid w:val="00192856"/>
    <w:rsid w:val="00194352"/>
    <w:rsid w:val="00195FB3"/>
    <w:rsid w:val="001A208D"/>
    <w:rsid w:val="001A45DA"/>
    <w:rsid w:val="001A513D"/>
    <w:rsid w:val="001A5317"/>
    <w:rsid w:val="001A74ED"/>
    <w:rsid w:val="001A7966"/>
    <w:rsid w:val="001B2483"/>
    <w:rsid w:val="001B2C68"/>
    <w:rsid w:val="001B3110"/>
    <w:rsid w:val="001B3508"/>
    <w:rsid w:val="001B597E"/>
    <w:rsid w:val="001C00B1"/>
    <w:rsid w:val="001C1509"/>
    <w:rsid w:val="001C31FE"/>
    <w:rsid w:val="001D2C8F"/>
    <w:rsid w:val="001D78E3"/>
    <w:rsid w:val="001D792E"/>
    <w:rsid w:val="001D7BDE"/>
    <w:rsid w:val="001D7E92"/>
    <w:rsid w:val="001E0F5A"/>
    <w:rsid w:val="001E3EDD"/>
    <w:rsid w:val="001E423C"/>
    <w:rsid w:val="001E4373"/>
    <w:rsid w:val="001E4575"/>
    <w:rsid w:val="001E4601"/>
    <w:rsid w:val="001E492A"/>
    <w:rsid w:val="001E5CF4"/>
    <w:rsid w:val="001E71A4"/>
    <w:rsid w:val="001F0132"/>
    <w:rsid w:val="001F3014"/>
    <w:rsid w:val="001F5EEC"/>
    <w:rsid w:val="001F76B8"/>
    <w:rsid w:val="002017C0"/>
    <w:rsid w:val="00202353"/>
    <w:rsid w:val="00203663"/>
    <w:rsid w:val="002036D3"/>
    <w:rsid w:val="002050DC"/>
    <w:rsid w:val="00205100"/>
    <w:rsid w:val="00205B56"/>
    <w:rsid w:val="00206720"/>
    <w:rsid w:val="00206CF3"/>
    <w:rsid w:val="0021114F"/>
    <w:rsid w:val="0021210F"/>
    <w:rsid w:val="00212F1B"/>
    <w:rsid w:val="0021385D"/>
    <w:rsid w:val="00215E56"/>
    <w:rsid w:val="00217011"/>
    <w:rsid w:val="002203AC"/>
    <w:rsid w:val="00222FA1"/>
    <w:rsid w:val="002238AC"/>
    <w:rsid w:val="00223C82"/>
    <w:rsid w:val="00224394"/>
    <w:rsid w:val="0022528B"/>
    <w:rsid w:val="002259E1"/>
    <w:rsid w:val="002262DD"/>
    <w:rsid w:val="00226D74"/>
    <w:rsid w:val="002273A3"/>
    <w:rsid w:val="00227727"/>
    <w:rsid w:val="0023672D"/>
    <w:rsid w:val="002404F0"/>
    <w:rsid w:val="00241523"/>
    <w:rsid w:val="0024222F"/>
    <w:rsid w:val="002422D8"/>
    <w:rsid w:val="00242E03"/>
    <w:rsid w:val="00245115"/>
    <w:rsid w:val="00245CF9"/>
    <w:rsid w:val="00246CCF"/>
    <w:rsid w:val="00246CEE"/>
    <w:rsid w:val="00252E3C"/>
    <w:rsid w:val="0025591C"/>
    <w:rsid w:val="00256F62"/>
    <w:rsid w:val="00261DA1"/>
    <w:rsid w:val="00261E34"/>
    <w:rsid w:val="00262711"/>
    <w:rsid w:val="00262B7B"/>
    <w:rsid w:val="00262DF6"/>
    <w:rsid w:val="00265907"/>
    <w:rsid w:val="00265FA2"/>
    <w:rsid w:val="00270DC5"/>
    <w:rsid w:val="00272B03"/>
    <w:rsid w:val="0027371F"/>
    <w:rsid w:val="00273C0F"/>
    <w:rsid w:val="00274620"/>
    <w:rsid w:val="00276DE5"/>
    <w:rsid w:val="00276FE9"/>
    <w:rsid w:val="00280047"/>
    <w:rsid w:val="00280FD8"/>
    <w:rsid w:val="0028254E"/>
    <w:rsid w:val="0028645C"/>
    <w:rsid w:val="00286B47"/>
    <w:rsid w:val="00287E9E"/>
    <w:rsid w:val="002915B3"/>
    <w:rsid w:val="00294AF8"/>
    <w:rsid w:val="00296140"/>
    <w:rsid w:val="002977A9"/>
    <w:rsid w:val="002A1C67"/>
    <w:rsid w:val="002A1D19"/>
    <w:rsid w:val="002A235C"/>
    <w:rsid w:val="002A3015"/>
    <w:rsid w:val="002A3AD9"/>
    <w:rsid w:val="002B040A"/>
    <w:rsid w:val="002B064D"/>
    <w:rsid w:val="002B6284"/>
    <w:rsid w:val="002C18F6"/>
    <w:rsid w:val="002C35FE"/>
    <w:rsid w:val="002C5670"/>
    <w:rsid w:val="002C63E2"/>
    <w:rsid w:val="002C6831"/>
    <w:rsid w:val="002C7264"/>
    <w:rsid w:val="002D0D30"/>
    <w:rsid w:val="002D23F7"/>
    <w:rsid w:val="002D362E"/>
    <w:rsid w:val="002D3BB4"/>
    <w:rsid w:val="002D5076"/>
    <w:rsid w:val="002D6589"/>
    <w:rsid w:val="002D68D4"/>
    <w:rsid w:val="002D744E"/>
    <w:rsid w:val="002E00E6"/>
    <w:rsid w:val="002E05BD"/>
    <w:rsid w:val="002E13E8"/>
    <w:rsid w:val="002E153D"/>
    <w:rsid w:val="002E3096"/>
    <w:rsid w:val="002E5B50"/>
    <w:rsid w:val="002E5EBF"/>
    <w:rsid w:val="002E5F69"/>
    <w:rsid w:val="002E6742"/>
    <w:rsid w:val="002E6E34"/>
    <w:rsid w:val="002E6EA0"/>
    <w:rsid w:val="002F1122"/>
    <w:rsid w:val="002F4120"/>
    <w:rsid w:val="002F4FCF"/>
    <w:rsid w:val="002F5704"/>
    <w:rsid w:val="00300AD9"/>
    <w:rsid w:val="00300F25"/>
    <w:rsid w:val="0030153B"/>
    <w:rsid w:val="0030262F"/>
    <w:rsid w:val="0030306A"/>
    <w:rsid w:val="0030501F"/>
    <w:rsid w:val="003106C5"/>
    <w:rsid w:val="00310D7B"/>
    <w:rsid w:val="00311342"/>
    <w:rsid w:val="00312347"/>
    <w:rsid w:val="00312534"/>
    <w:rsid w:val="00312BD2"/>
    <w:rsid w:val="00314CCC"/>
    <w:rsid w:val="00316840"/>
    <w:rsid w:val="00321FB8"/>
    <w:rsid w:val="00324DEA"/>
    <w:rsid w:val="00331ED2"/>
    <w:rsid w:val="0033284C"/>
    <w:rsid w:val="00332EFB"/>
    <w:rsid w:val="003330F9"/>
    <w:rsid w:val="00337801"/>
    <w:rsid w:val="00337F65"/>
    <w:rsid w:val="0034144D"/>
    <w:rsid w:val="00343A63"/>
    <w:rsid w:val="0034554D"/>
    <w:rsid w:val="00345649"/>
    <w:rsid w:val="003468F6"/>
    <w:rsid w:val="00350217"/>
    <w:rsid w:val="0035306D"/>
    <w:rsid w:val="00354740"/>
    <w:rsid w:val="00354B2F"/>
    <w:rsid w:val="0035529E"/>
    <w:rsid w:val="00355A15"/>
    <w:rsid w:val="00356E8C"/>
    <w:rsid w:val="003618E3"/>
    <w:rsid w:val="00362C4F"/>
    <w:rsid w:val="00365450"/>
    <w:rsid w:val="00366A59"/>
    <w:rsid w:val="00372E7E"/>
    <w:rsid w:val="00373988"/>
    <w:rsid w:val="00373B64"/>
    <w:rsid w:val="00377CE5"/>
    <w:rsid w:val="0038112A"/>
    <w:rsid w:val="00387FD2"/>
    <w:rsid w:val="00390C25"/>
    <w:rsid w:val="0039356E"/>
    <w:rsid w:val="003949F9"/>
    <w:rsid w:val="00394E83"/>
    <w:rsid w:val="00395CBF"/>
    <w:rsid w:val="003964A4"/>
    <w:rsid w:val="003A06EC"/>
    <w:rsid w:val="003A1B1A"/>
    <w:rsid w:val="003A21DE"/>
    <w:rsid w:val="003A359A"/>
    <w:rsid w:val="003A7846"/>
    <w:rsid w:val="003A7DA4"/>
    <w:rsid w:val="003B2D7F"/>
    <w:rsid w:val="003B3A86"/>
    <w:rsid w:val="003B6B28"/>
    <w:rsid w:val="003B7002"/>
    <w:rsid w:val="003C0F7C"/>
    <w:rsid w:val="003C2349"/>
    <w:rsid w:val="003C2695"/>
    <w:rsid w:val="003C26EF"/>
    <w:rsid w:val="003C41E8"/>
    <w:rsid w:val="003C6EB7"/>
    <w:rsid w:val="003D1469"/>
    <w:rsid w:val="003D4718"/>
    <w:rsid w:val="003D4A5F"/>
    <w:rsid w:val="003D4E92"/>
    <w:rsid w:val="003D5A23"/>
    <w:rsid w:val="003E05AC"/>
    <w:rsid w:val="003E0D0D"/>
    <w:rsid w:val="003E10A9"/>
    <w:rsid w:val="003E17FB"/>
    <w:rsid w:val="003E3557"/>
    <w:rsid w:val="003E44F6"/>
    <w:rsid w:val="003E6A91"/>
    <w:rsid w:val="003E7ECE"/>
    <w:rsid w:val="003F2965"/>
    <w:rsid w:val="003F3518"/>
    <w:rsid w:val="003F4C62"/>
    <w:rsid w:val="003F5FE3"/>
    <w:rsid w:val="003F6F8E"/>
    <w:rsid w:val="004002A2"/>
    <w:rsid w:val="00403446"/>
    <w:rsid w:val="00403E60"/>
    <w:rsid w:val="0040509F"/>
    <w:rsid w:val="00405A5A"/>
    <w:rsid w:val="00411A45"/>
    <w:rsid w:val="004126CE"/>
    <w:rsid w:val="0041365A"/>
    <w:rsid w:val="004169AD"/>
    <w:rsid w:val="004176F9"/>
    <w:rsid w:val="00421A37"/>
    <w:rsid w:val="00422FAA"/>
    <w:rsid w:val="00423D39"/>
    <w:rsid w:val="00426E7D"/>
    <w:rsid w:val="00434D2B"/>
    <w:rsid w:val="004353CB"/>
    <w:rsid w:val="00437C6F"/>
    <w:rsid w:val="0044212B"/>
    <w:rsid w:val="00442FEF"/>
    <w:rsid w:val="00446048"/>
    <w:rsid w:val="00453B0A"/>
    <w:rsid w:val="004544AB"/>
    <w:rsid w:val="00457677"/>
    <w:rsid w:val="00457A35"/>
    <w:rsid w:val="00460825"/>
    <w:rsid w:val="00461788"/>
    <w:rsid w:val="00464ED0"/>
    <w:rsid w:val="0046526A"/>
    <w:rsid w:val="00465EBD"/>
    <w:rsid w:val="00466CF2"/>
    <w:rsid w:val="00471EE6"/>
    <w:rsid w:val="004723E0"/>
    <w:rsid w:val="0047381E"/>
    <w:rsid w:val="00473A01"/>
    <w:rsid w:val="00473B02"/>
    <w:rsid w:val="00474EA3"/>
    <w:rsid w:val="00475A89"/>
    <w:rsid w:val="00477314"/>
    <w:rsid w:val="0048026A"/>
    <w:rsid w:val="004810E3"/>
    <w:rsid w:val="0048120D"/>
    <w:rsid w:val="00481FEA"/>
    <w:rsid w:val="00483E8D"/>
    <w:rsid w:val="00486298"/>
    <w:rsid w:val="00487637"/>
    <w:rsid w:val="0048766B"/>
    <w:rsid w:val="00492F96"/>
    <w:rsid w:val="00495390"/>
    <w:rsid w:val="0049661C"/>
    <w:rsid w:val="004A0856"/>
    <w:rsid w:val="004A09DD"/>
    <w:rsid w:val="004A298D"/>
    <w:rsid w:val="004A37B8"/>
    <w:rsid w:val="004A3E3D"/>
    <w:rsid w:val="004A5575"/>
    <w:rsid w:val="004A69D8"/>
    <w:rsid w:val="004A73D8"/>
    <w:rsid w:val="004B1974"/>
    <w:rsid w:val="004B1F17"/>
    <w:rsid w:val="004B253E"/>
    <w:rsid w:val="004B549F"/>
    <w:rsid w:val="004C1F2B"/>
    <w:rsid w:val="004C3682"/>
    <w:rsid w:val="004C3A84"/>
    <w:rsid w:val="004C6A92"/>
    <w:rsid w:val="004D11DB"/>
    <w:rsid w:val="004D1ECD"/>
    <w:rsid w:val="004D3F43"/>
    <w:rsid w:val="004D7DA9"/>
    <w:rsid w:val="004E00C1"/>
    <w:rsid w:val="004E10D5"/>
    <w:rsid w:val="004E26F7"/>
    <w:rsid w:val="004E2E4A"/>
    <w:rsid w:val="004F071E"/>
    <w:rsid w:val="004F4479"/>
    <w:rsid w:val="004F7003"/>
    <w:rsid w:val="004F7735"/>
    <w:rsid w:val="00501C91"/>
    <w:rsid w:val="00504333"/>
    <w:rsid w:val="00504A0D"/>
    <w:rsid w:val="00504ABB"/>
    <w:rsid w:val="00505AAF"/>
    <w:rsid w:val="00505E60"/>
    <w:rsid w:val="00510CB6"/>
    <w:rsid w:val="00510E4E"/>
    <w:rsid w:val="0051226A"/>
    <w:rsid w:val="00513862"/>
    <w:rsid w:val="00521B26"/>
    <w:rsid w:val="0052319D"/>
    <w:rsid w:val="0052489F"/>
    <w:rsid w:val="0053069C"/>
    <w:rsid w:val="00531861"/>
    <w:rsid w:val="00531D75"/>
    <w:rsid w:val="00532297"/>
    <w:rsid w:val="00532403"/>
    <w:rsid w:val="0053393D"/>
    <w:rsid w:val="00540D48"/>
    <w:rsid w:val="00541860"/>
    <w:rsid w:val="00542EC2"/>
    <w:rsid w:val="005448F5"/>
    <w:rsid w:val="005468D0"/>
    <w:rsid w:val="00550217"/>
    <w:rsid w:val="00550890"/>
    <w:rsid w:val="005557DE"/>
    <w:rsid w:val="005575D1"/>
    <w:rsid w:val="00560DA7"/>
    <w:rsid w:val="00560F72"/>
    <w:rsid w:val="00561134"/>
    <w:rsid w:val="005623A6"/>
    <w:rsid w:val="005627A1"/>
    <w:rsid w:val="005629E8"/>
    <w:rsid w:val="005649EE"/>
    <w:rsid w:val="00564B61"/>
    <w:rsid w:val="005663E9"/>
    <w:rsid w:val="00572D15"/>
    <w:rsid w:val="00573528"/>
    <w:rsid w:val="00577049"/>
    <w:rsid w:val="005808A9"/>
    <w:rsid w:val="00584A52"/>
    <w:rsid w:val="00584D3B"/>
    <w:rsid w:val="0058586F"/>
    <w:rsid w:val="005900CE"/>
    <w:rsid w:val="005919B8"/>
    <w:rsid w:val="00592689"/>
    <w:rsid w:val="0059499C"/>
    <w:rsid w:val="005953CF"/>
    <w:rsid w:val="00595CA3"/>
    <w:rsid w:val="00596C1E"/>
    <w:rsid w:val="005979A2"/>
    <w:rsid w:val="005A28F4"/>
    <w:rsid w:val="005A3AD5"/>
    <w:rsid w:val="005A4305"/>
    <w:rsid w:val="005A68A3"/>
    <w:rsid w:val="005B0960"/>
    <w:rsid w:val="005B239B"/>
    <w:rsid w:val="005B2BAF"/>
    <w:rsid w:val="005B3487"/>
    <w:rsid w:val="005B359B"/>
    <w:rsid w:val="005B609B"/>
    <w:rsid w:val="005B715A"/>
    <w:rsid w:val="005B7E1C"/>
    <w:rsid w:val="005C050D"/>
    <w:rsid w:val="005C0D1A"/>
    <w:rsid w:val="005C14F1"/>
    <w:rsid w:val="005C6002"/>
    <w:rsid w:val="005C66BC"/>
    <w:rsid w:val="005D0535"/>
    <w:rsid w:val="005D2449"/>
    <w:rsid w:val="005D3E50"/>
    <w:rsid w:val="005D3ECC"/>
    <w:rsid w:val="005D7FB3"/>
    <w:rsid w:val="005E152A"/>
    <w:rsid w:val="005E285C"/>
    <w:rsid w:val="005E4886"/>
    <w:rsid w:val="005E4BFA"/>
    <w:rsid w:val="005E6D4F"/>
    <w:rsid w:val="005E7D68"/>
    <w:rsid w:val="005F17A0"/>
    <w:rsid w:val="005F29BF"/>
    <w:rsid w:val="005F2FDF"/>
    <w:rsid w:val="005F3C1C"/>
    <w:rsid w:val="005F3C7D"/>
    <w:rsid w:val="005F42CF"/>
    <w:rsid w:val="005F4541"/>
    <w:rsid w:val="005F4E64"/>
    <w:rsid w:val="005F558C"/>
    <w:rsid w:val="005F6893"/>
    <w:rsid w:val="005F6F1F"/>
    <w:rsid w:val="00600254"/>
    <w:rsid w:val="00600D97"/>
    <w:rsid w:val="006015EE"/>
    <w:rsid w:val="00602B9B"/>
    <w:rsid w:val="006030E0"/>
    <w:rsid w:val="0060319A"/>
    <w:rsid w:val="00603D56"/>
    <w:rsid w:val="00603F09"/>
    <w:rsid w:val="00605261"/>
    <w:rsid w:val="006052CB"/>
    <w:rsid w:val="00605E55"/>
    <w:rsid w:val="00610865"/>
    <w:rsid w:val="00611905"/>
    <w:rsid w:val="0061701E"/>
    <w:rsid w:val="00617AA4"/>
    <w:rsid w:val="006208B7"/>
    <w:rsid w:val="00625915"/>
    <w:rsid w:val="00627153"/>
    <w:rsid w:val="0063234F"/>
    <w:rsid w:val="006329D5"/>
    <w:rsid w:val="006373C8"/>
    <w:rsid w:val="00640D22"/>
    <w:rsid w:val="00641B4A"/>
    <w:rsid w:val="00641CCD"/>
    <w:rsid w:val="00642440"/>
    <w:rsid w:val="00643638"/>
    <w:rsid w:val="006437EB"/>
    <w:rsid w:val="00643D33"/>
    <w:rsid w:val="00645873"/>
    <w:rsid w:val="00645BE8"/>
    <w:rsid w:val="00652C7F"/>
    <w:rsid w:val="00653244"/>
    <w:rsid w:val="006538DE"/>
    <w:rsid w:val="00656DB3"/>
    <w:rsid w:val="0066497D"/>
    <w:rsid w:val="00665A5D"/>
    <w:rsid w:val="00666559"/>
    <w:rsid w:val="006674DD"/>
    <w:rsid w:val="0066781E"/>
    <w:rsid w:val="006706FD"/>
    <w:rsid w:val="0067277A"/>
    <w:rsid w:val="00674ED9"/>
    <w:rsid w:val="00675C2D"/>
    <w:rsid w:val="00676ABF"/>
    <w:rsid w:val="00680948"/>
    <w:rsid w:val="00681161"/>
    <w:rsid w:val="0068176C"/>
    <w:rsid w:val="00681F1C"/>
    <w:rsid w:val="0068352F"/>
    <w:rsid w:val="00686EF6"/>
    <w:rsid w:val="00687B77"/>
    <w:rsid w:val="0069020A"/>
    <w:rsid w:val="00692457"/>
    <w:rsid w:val="00693E15"/>
    <w:rsid w:val="00695898"/>
    <w:rsid w:val="00695E8B"/>
    <w:rsid w:val="00695F74"/>
    <w:rsid w:val="00696FF9"/>
    <w:rsid w:val="00697B3D"/>
    <w:rsid w:val="006A16D8"/>
    <w:rsid w:val="006A20A3"/>
    <w:rsid w:val="006A21D2"/>
    <w:rsid w:val="006A36E0"/>
    <w:rsid w:val="006A4F58"/>
    <w:rsid w:val="006A5B2F"/>
    <w:rsid w:val="006A5BEF"/>
    <w:rsid w:val="006A5C87"/>
    <w:rsid w:val="006A7E4F"/>
    <w:rsid w:val="006B12F0"/>
    <w:rsid w:val="006B1A62"/>
    <w:rsid w:val="006B34AD"/>
    <w:rsid w:val="006B5715"/>
    <w:rsid w:val="006B6ECD"/>
    <w:rsid w:val="006C0FB4"/>
    <w:rsid w:val="006C160E"/>
    <w:rsid w:val="006C21D8"/>
    <w:rsid w:val="006C2ACE"/>
    <w:rsid w:val="006C354E"/>
    <w:rsid w:val="006C49E0"/>
    <w:rsid w:val="006C5628"/>
    <w:rsid w:val="006C611F"/>
    <w:rsid w:val="006C694A"/>
    <w:rsid w:val="006C7D7F"/>
    <w:rsid w:val="006D0167"/>
    <w:rsid w:val="006D0907"/>
    <w:rsid w:val="006D0C61"/>
    <w:rsid w:val="006D23D6"/>
    <w:rsid w:val="006D49A0"/>
    <w:rsid w:val="006D52B9"/>
    <w:rsid w:val="006D6927"/>
    <w:rsid w:val="006D7DBF"/>
    <w:rsid w:val="006E3D7B"/>
    <w:rsid w:val="006E47D2"/>
    <w:rsid w:val="006E56F4"/>
    <w:rsid w:val="006E5A73"/>
    <w:rsid w:val="006F33B0"/>
    <w:rsid w:val="006F536F"/>
    <w:rsid w:val="00700832"/>
    <w:rsid w:val="0070087E"/>
    <w:rsid w:val="00701B65"/>
    <w:rsid w:val="0070395D"/>
    <w:rsid w:val="007041F5"/>
    <w:rsid w:val="00705F10"/>
    <w:rsid w:val="00706373"/>
    <w:rsid w:val="00707ABD"/>
    <w:rsid w:val="00707F05"/>
    <w:rsid w:val="00710891"/>
    <w:rsid w:val="00710C40"/>
    <w:rsid w:val="00713986"/>
    <w:rsid w:val="00714BB1"/>
    <w:rsid w:val="00715CB3"/>
    <w:rsid w:val="0071667D"/>
    <w:rsid w:val="0071760F"/>
    <w:rsid w:val="00717B5D"/>
    <w:rsid w:val="007203F8"/>
    <w:rsid w:val="007211AB"/>
    <w:rsid w:val="0072222D"/>
    <w:rsid w:val="00727D91"/>
    <w:rsid w:val="00730D66"/>
    <w:rsid w:val="00733122"/>
    <w:rsid w:val="00734C61"/>
    <w:rsid w:val="00735424"/>
    <w:rsid w:val="007373FE"/>
    <w:rsid w:val="00740810"/>
    <w:rsid w:val="00741C9D"/>
    <w:rsid w:val="007440CA"/>
    <w:rsid w:val="0074433F"/>
    <w:rsid w:val="00744BD3"/>
    <w:rsid w:val="00746F15"/>
    <w:rsid w:val="007478F9"/>
    <w:rsid w:val="00750058"/>
    <w:rsid w:val="00750857"/>
    <w:rsid w:val="00751C8C"/>
    <w:rsid w:val="00754C41"/>
    <w:rsid w:val="0075611D"/>
    <w:rsid w:val="00757CE3"/>
    <w:rsid w:val="00762D29"/>
    <w:rsid w:val="00763F88"/>
    <w:rsid w:val="00764856"/>
    <w:rsid w:val="00766504"/>
    <w:rsid w:val="007730F6"/>
    <w:rsid w:val="00775D35"/>
    <w:rsid w:val="00776400"/>
    <w:rsid w:val="00776B7E"/>
    <w:rsid w:val="0078078E"/>
    <w:rsid w:val="00780D26"/>
    <w:rsid w:val="00787585"/>
    <w:rsid w:val="00794124"/>
    <w:rsid w:val="00795BD9"/>
    <w:rsid w:val="007A0ADA"/>
    <w:rsid w:val="007A1411"/>
    <w:rsid w:val="007A44BD"/>
    <w:rsid w:val="007A7392"/>
    <w:rsid w:val="007B0C66"/>
    <w:rsid w:val="007B4095"/>
    <w:rsid w:val="007B449E"/>
    <w:rsid w:val="007B4947"/>
    <w:rsid w:val="007B4BC9"/>
    <w:rsid w:val="007B4C61"/>
    <w:rsid w:val="007B4EE6"/>
    <w:rsid w:val="007C2DBF"/>
    <w:rsid w:val="007C37E2"/>
    <w:rsid w:val="007C3C62"/>
    <w:rsid w:val="007C4DAB"/>
    <w:rsid w:val="007C5FB0"/>
    <w:rsid w:val="007C65F3"/>
    <w:rsid w:val="007C716A"/>
    <w:rsid w:val="007C723F"/>
    <w:rsid w:val="007C77E3"/>
    <w:rsid w:val="007D190C"/>
    <w:rsid w:val="007D3658"/>
    <w:rsid w:val="007D398A"/>
    <w:rsid w:val="007D4B92"/>
    <w:rsid w:val="007D50DD"/>
    <w:rsid w:val="007E2838"/>
    <w:rsid w:val="007E42B2"/>
    <w:rsid w:val="007E6043"/>
    <w:rsid w:val="007F4F4A"/>
    <w:rsid w:val="007F554F"/>
    <w:rsid w:val="007F5776"/>
    <w:rsid w:val="00800988"/>
    <w:rsid w:val="008013AC"/>
    <w:rsid w:val="00801B27"/>
    <w:rsid w:val="0080276B"/>
    <w:rsid w:val="008042A4"/>
    <w:rsid w:val="00811334"/>
    <w:rsid w:val="00812657"/>
    <w:rsid w:val="00816659"/>
    <w:rsid w:val="00816EFE"/>
    <w:rsid w:val="00817454"/>
    <w:rsid w:val="00820294"/>
    <w:rsid w:val="00821D8C"/>
    <w:rsid w:val="0082207E"/>
    <w:rsid w:val="0082287A"/>
    <w:rsid w:val="00822A03"/>
    <w:rsid w:val="00823EE4"/>
    <w:rsid w:val="00824563"/>
    <w:rsid w:val="008256A0"/>
    <w:rsid w:val="00827DDC"/>
    <w:rsid w:val="008312CD"/>
    <w:rsid w:val="00835942"/>
    <w:rsid w:val="00836C87"/>
    <w:rsid w:val="00836D6B"/>
    <w:rsid w:val="00836F42"/>
    <w:rsid w:val="00837EF7"/>
    <w:rsid w:val="00841CC9"/>
    <w:rsid w:val="00842D6D"/>
    <w:rsid w:val="00843218"/>
    <w:rsid w:val="00843736"/>
    <w:rsid w:val="00845F53"/>
    <w:rsid w:val="008469A8"/>
    <w:rsid w:val="00847112"/>
    <w:rsid w:val="00854835"/>
    <w:rsid w:val="0085796C"/>
    <w:rsid w:val="008607DA"/>
    <w:rsid w:val="008627D0"/>
    <w:rsid w:val="008643DD"/>
    <w:rsid w:val="00866A30"/>
    <w:rsid w:val="008701E7"/>
    <w:rsid w:val="00871C54"/>
    <w:rsid w:val="008736CD"/>
    <w:rsid w:val="00873B24"/>
    <w:rsid w:val="0087417D"/>
    <w:rsid w:val="00875184"/>
    <w:rsid w:val="008808D6"/>
    <w:rsid w:val="0088373F"/>
    <w:rsid w:val="00886627"/>
    <w:rsid w:val="00886F5A"/>
    <w:rsid w:val="008874D9"/>
    <w:rsid w:val="0088773A"/>
    <w:rsid w:val="008913BC"/>
    <w:rsid w:val="008929A6"/>
    <w:rsid w:val="00892F31"/>
    <w:rsid w:val="00895FD4"/>
    <w:rsid w:val="0089602D"/>
    <w:rsid w:val="00896F6F"/>
    <w:rsid w:val="008A554A"/>
    <w:rsid w:val="008A6B3E"/>
    <w:rsid w:val="008B3190"/>
    <w:rsid w:val="008B37B8"/>
    <w:rsid w:val="008B3878"/>
    <w:rsid w:val="008B4962"/>
    <w:rsid w:val="008B51BC"/>
    <w:rsid w:val="008B6D60"/>
    <w:rsid w:val="008B6E18"/>
    <w:rsid w:val="008B6FCF"/>
    <w:rsid w:val="008C1499"/>
    <w:rsid w:val="008C66FC"/>
    <w:rsid w:val="008C6B99"/>
    <w:rsid w:val="008D1C02"/>
    <w:rsid w:val="008D24FF"/>
    <w:rsid w:val="008D25A1"/>
    <w:rsid w:val="008D6563"/>
    <w:rsid w:val="008D6CB6"/>
    <w:rsid w:val="008E026F"/>
    <w:rsid w:val="008E0A11"/>
    <w:rsid w:val="008E1CEE"/>
    <w:rsid w:val="008E1F28"/>
    <w:rsid w:val="008E2FA4"/>
    <w:rsid w:val="008E4221"/>
    <w:rsid w:val="008E4B42"/>
    <w:rsid w:val="008E61A0"/>
    <w:rsid w:val="008E6AFA"/>
    <w:rsid w:val="008F13D1"/>
    <w:rsid w:val="008F18BB"/>
    <w:rsid w:val="008F19A5"/>
    <w:rsid w:val="008F6263"/>
    <w:rsid w:val="008F666A"/>
    <w:rsid w:val="008F7173"/>
    <w:rsid w:val="008F7C26"/>
    <w:rsid w:val="00901D0D"/>
    <w:rsid w:val="0090316F"/>
    <w:rsid w:val="00911BF2"/>
    <w:rsid w:val="0091207D"/>
    <w:rsid w:val="00914E5F"/>
    <w:rsid w:val="00915CEB"/>
    <w:rsid w:val="009163EF"/>
    <w:rsid w:val="00917684"/>
    <w:rsid w:val="00917B97"/>
    <w:rsid w:val="00920D0E"/>
    <w:rsid w:val="00923A15"/>
    <w:rsid w:val="0092541F"/>
    <w:rsid w:val="00925D19"/>
    <w:rsid w:val="0092633E"/>
    <w:rsid w:val="00927D2D"/>
    <w:rsid w:val="00930AC0"/>
    <w:rsid w:val="009321AF"/>
    <w:rsid w:val="00932A33"/>
    <w:rsid w:val="009334A6"/>
    <w:rsid w:val="00933638"/>
    <w:rsid w:val="0094007D"/>
    <w:rsid w:val="009419F5"/>
    <w:rsid w:val="00943AF4"/>
    <w:rsid w:val="00943FBC"/>
    <w:rsid w:val="00945908"/>
    <w:rsid w:val="00947ECB"/>
    <w:rsid w:val="00950168"/>
    <w:rsid w:val="00950342"/>
    <w:rsid w:val="0095308E"/>
    <w:rsid w:val="00955633"/>
    <w:rsid w:val="0095579E"/>
    <w:rsid w:val="00955AC5"/>
    <w:rsid w:val="00956D5E"/>
    <w:rsid w:val="0095791F"/>
    <w:rsid w:val="00960369"/>
    <w:rsid w:val="0096165B"/>
    <w:rsid w:val="00966A5D"/>
    <w:rsid w:val="0097107B"/>
    <w:rsid w:val="00972433"/>
    <w:rsid w:val="00973C10"/>
    <w:rsid w:val="0097402F"/>
    <w:rsid w:val="0097582F"/>
    <w:rsid w:val="00975B87"/>
    <w:rsid w:val="00975F8D"/>
    <w:rsid w:val="00980CFE"/>
    <w:rsid w:val="009813BE"/>
    <w:rsid w:val="00981507"/>
    <w:rsid w:val="009831DF"/>
    <w:rsid w:val="0098523B"/>
    <w:rsid w:val="0098524D"/>
    <w:rsid w:val="00985D96"/>
    <w:rsid w:val="00987A98"/>
    <w:rsid w:val="009905F4"/>
    <w:rsid w:val="009927F0"/>
    <w:rsid w:val="00993C7C"/>
    <w:rsid w:val="0099666E"/>
    <w:rsid w:val="009966E1"/>
    <w:rsid w:val="009A07A6"/>
    <w:rsid w:val="009A0DAB"/>
    <w:rsid w:val="009A1E01"/>
    <w:rsid w:val="009A2858"/>
    <w:rsid w:val="009A3044"/>
    <w:rsid w:val="009A4DDD"/>
    <w:rsid w:val="009A5480"/>
    <w:rsid w:val="009B402A"/>
    <w:rsid w:val="009B4B9B"/>
    <w:rsid w:val="009B6CA8"/>
    <w:rsid w:val="009C360D"/>
    <w:rsid w:val="009C387F"/>
    <w:rsid w:val="009C397A"/>
    <w:rsid w:val="009C3F4F"/>
    <w:rsid w:val="009C4D9D"/>
    <w:rsid w:val="009D03C9"/>
    <w:rsid w:val="009D0ACF"/>
    <w:rsid w:val="009D0CEC"/>
    <w:rsid w:val="009D3862"/>
    <w:rsid w:val="009D4818"/>
    <w:rsid w:val="009D5AFA"/>
    <w:rsid w:val="009D73A6"/>
    <w:rsid w:val="009E16BF"/>
    <w:rsid w:val="009E2490"/>
    <w:rsid w:val="009E4C04"/>
    <w:rsid w:val="009E591C"/>
    <w:rsid w:val="009E79B4"/>
    <w:rsid w:val="009F0B05"/>
    <w:rsid w:val="009F23E9"/>
    <w:rsid w:val="009F6058"/>
    <w:rsid w:val="009F645D"/>
    <w:rsid w:val="009F7F0F"/>
    <w:rsid w:val="00A03BB0"/>
    <w:rsid w:val="00A0410E"/>
    <w:rsid w:val="00A04FD3"/>
    <w:rsid w:val="00A06CB6"/>
    <w:rsid w:val="00A0789A"/>
    <w:rsid w:val="00A10769"/>
    <w:rsid w:val="00A11AF2"/>
    <w:rsid w:val="00A13449"/>
    <w:rsid w:val="00A15657"/>
    <w:rsid w:val="00A1690A"/>
    <w:rsid w:val="00A179C7"/>
    <w:rsid w:val="00A2271E"/>
    <w:rsid w:val="00A2559E"/>
    <w:rsid w:val="00A2696E"/>
    <w:rsid w:val="00A27A86"/>
    <w:rsid w:val="00A3357A"/>
    <w:rsid w:val="00A36933"/>
    <w:rsid w:val="00A373C2"/>
    <w:rsid w:val="00A41A1A"/>
    <w:rsid w:val="00A4580E"/>
    <w:rsid w:val="00A47861"/>
    <w:rsid w:val="00A550D5"/>
    <w:rsid w:val="00A552C4"/>
    <w:rsid w:val="00A6341C"/>
    <w:rsid w:val="00A63C16"/>
    <w:rsid w:val="00A7024E"/>
    <w:rsid w:val="00A70941"/>
    <w:rsid w:val="00A714F8"/>
    <w:rsid w:val="00A74293"/>
    <w:rsid w:val="00A7550A"/>
    <w:rsid w:val="00A767C1"/>
    <w:rsid w:val="00A77498"/>
    <w:rsid w:val="00A7775A"/>
    <w:rsid w:val="00A806D9"/>
    <w:rsid w:val="00A80B9A"/>
    <w:rsid w:val="00A81314"/>
    <w:rsid w:val="00A81EBD"/>
    <w:rsid w:val="00A8341F"/>
    <w:rsid w:val="00A836D7"/>
    <w:rsid w:val="00A84523"/>
    <w:rsid w:val="00A85470"/>
    <w:rsid w:val="00A86B2B"/>
    <w:rsid w:val="00A90BC9"/>
    <w:rsid w:val="00A90CD6"/>
    <w:rsid w:val="00A91E4F"/>
    <w:rsid w:val="00A92BF0"/>
    <w:rsid w:val="00A94147"/>
    <w:rsid w:val="00A952F0"/>
    <w:rsid w:val="00A97C94"/>
    <w:rsid w:val="00AA1329"/>
    <w:rsid w:val="00AA3374"/>
    <w:rsid w:val="00AA4CF5"/>
    <w:rsid w:val="00AA56EC"/>
    <w:rsid w:val="00AB197D"/>
    <w:rsid w:val="00AB2B18"/>
    <w:rsid w:val="00AB3CB8"/>
    <w:rsid w:val="00AC00C6"/>
    <w:rsid w:val="00AC016B"/>
    <w:rsid w:val="00AC071D"/>
    <w:rsid w:val="00AC113A"/>
    <w:rsid w:val="00AC1F0D"/>
    <w:rsid w:val="00AC3E90"/>
    <w:rsid w:val="00AC7BE3"/>
    <w:rsid w:val="00AD3863"/>
    <w:rsid w:val="00AD3BEA"/>
    <w:rsid w:val="00AD4BAE"/>
    <w:rsid w:val="00AD6EFD"/>
    <w:rsid w:val="00AD7E7F"/>
    <w:rsid w:val="00AE0144"/>
    <w:rsid w:val="00AE062B"/>
    <w:rsid w:val="00AE0E79"/>
    <w:rsid w:val="00AE102D"/>
    <w:rsid w:val="00AE1FCE"/>
    <w:rsid w:val="00AE4244"/>
    <w:rsid w:val="00AE5DAB"/>
    <w:rsid w:val="00AE7078"/>
    <w:rsid w:val="00AF3F42"/>
    <w:rsid w:val="00AF4443"/>
    <w:rsid w:val="00AF46C7"/>
    <w:rsid w:val="00AF5E8E"/>
    <w:rsid w:val="00AF643D"/>
    <w:rsid w:val="00AF7BD6"/>
    <w:rsid w:val="00B00507"/>
    <w:rsid w:val="00B0081B"/>
    <w:rsid w:val="00B00BE0"/>
    <w:rsid w:val="00B036E8"/>
    <w:rsid w:val="00B037DA"/>
    <w:rsid w:val="00B03FF0"/>
    <w:rsid w:val="00B059D2"/>
    <w:rsid w:val="00B06132"/>
    <w:rsid w:val="00B06E1C"/>
    <w:rsid w:val="00B07E02"/>
    <w:rsid w:val="00B102B8"/>
    <w:rsid w:val="00B10960"/>
    <w:rsid w:val="00B10F8D"/>
    <w:rsid w:val="00B121C1"/>
    <w:rsid w:val="00B13C46"/>
    <w:rsid w:val="00B1587C"/>
    <w:rsid w:val="00B1634D"/>
    <w:rsid w:val="00B171BB"/>
    <w:rsid w:val="00B20322"/>
    <w:rsid w:val="00B2085C"/>
    <w:rsid w:val="00B24736"/>
    <w:rsid w:val="00B24855"/>
    <w:rsid w:val="00B2703A"/>
    <w:rsid w:val="00B351D2"/>
    <w:rsid w:val="00B356B9"/>
    <w:rsid w:val="00B376AA"/>
    <w:rsid w:val="00B413A8"/>
    <w:rsid w:val="00B416AA"/>
    <w:rsid w:val="00B4329F"/>
    <w:rsid w:val="00B4437D"/>
    <w:rsid w:val="00B4542C"/>
    <w:rsid w:val="00B51086"/>
    <w:rsid w:val="00B52299"/>
    <w:rsid w:val="00B53209"/>
    <w:rsid w:val="00B53336"/>
    <w:rsid w:val="00B54C96"/>
    <w:rsid w:val="00B5531D"/>
    <w:rsid w:val="00B56773"/>
    <w:rsid w:val="00B57B34"/>
    <w:rsid w:val="00B617CB"/>
    <w:rsid w:val="00B62186"/>
    <w:rsid w:val="00B63910"/>
    <w:rsid w:val="00B64219"/>
    <w:rsid w:val="00B64B42"/>
    <w:rsid w:val="00B6578B"/>
    <w:rsid w:val="00B7044E"/>
    <w:rsid w:val="00B71381"/>
    <w:rsid w:val="00B729FE"/>
    <w:rsid w:val="00B732E9"/>
    <w:rsid w:val="00B76CBA"/>
    <w:rsid w:val="00B77A10"/>
    <w:rsid w:val="00B8310B"/>
    <w:rsid w:val="00B83BB8"/>
    <w:rsid w:val="00B83C94"/>
    <w:rsid w:val="00B84117"/>
    <w:rsid w:val="00B844C6"/>
    <w:rsid w:val="00B879F1"/>
    <w:rsid w:val="00B90D28"/>
    <w:rsid w:val="00B927E5"/>
    <w:rsid w:val="00B929EA"/>
    <w:rsid w:val="00B92BCF"/>
    <w:rsid w:val="00B978AE"/>
    <w:rsid w:val="00BA1E1C"/>
    <w:rsid w:val="00BA2E63"/>
    <w:rsid w:val="00BA4E1E"/>
    <w:rsid w:val="00BA5904"/>
    <w:rsid w:val="00BA74C8"/>
    <w:rsid w:val="00BB23F4"/>
    <w:rsid w:val="00BB25C6"/>
    <w:rsid w:val="00BB41C2"/>
    <w:rsid w:val="00BB52A5"/>
    <w:rsid w:val="00BB70A4"/>
    <w:rsid w:val="00BB79A8"/>
    <w:rsid w:val="00BB7B82"/>
    <w:rsid w:val="00BC0CA5"/>
    <w:rsid w:val="00BC1121"/>
    <w:rsid w:val="00BC1ACA"/>
    <w:rsid w:val="00BC2295"/>
    <w:rsid w:val="00BC27C1"/>
    <w:rsid w:val="00BC3FDA"/>
    <w:rsid w:val="00BD17A6"/>
    <w:rsid w:val="00BD1B42"/>
    <w:rsid w:val="00BE01CF"/>
    <w:rsid w:val="00BE1BC6"/>
    <w:rsid w:val="00BE1D67"/>
    <w:rsid w:val="00BE44F8"/>
    <w:rsid w:val="00BE798A"/>
    <w:rsid w:val="00BF0F8A"/>
    <w:rsid w:val="00BF1B87"/>
    <w:rsid w:val="00BF3FCA"/>
    <w:rsid w:val="00BF58A3"/>
    <w:rsid w:val="00BF5997"/>
    <w:rsid w:val="00C01C8A"/>
    <w:rsid w:val="00C01D9A"/>
    <w:rsid w:val="00C01E03"/>
    <w:rsid w:val="00C03018"/>
    <w:rsid w:val="00C03343"/>
    <w:rsid w:val="00C03529"/>
    <w:rsid w:val="00C06208"/>
    <w:rsid w:val="00C0748F"/>
    <w:rsid w:val="00C10DEB"/>
    <w:rsid w:val="00C11713"/>
    <w:rsid w:val="00C12504"/>
    <w:rsid w:val="00C147B7"/>
    <w:rsid w:val="00C14C3F"/>
    <w:rsid w:val="00C171A5"/>
    <w:rsid w:val="00C2178A"/>
    <w:rsid w:val="00C22979"/>
    <w:rsid w:val="00C2340B"/>
    <w:rsid w:val="00C239C8"/>
    <w:rsid w:val="00C2462A"/>
    <w:rsid w:val="00C2666D"/>
    <w:rsid w:val="00C27737"/>
    <w:rsid w:val="00C30EC1"/>
    <w:rsid w:val="00C328E2"/>
    <w:rsid w:val="00C50986"/>
    <w:rsid w:val="00C518EB"/>
    <w:rsid w:val="00C51D41"/>
    <w:rsid w:val="00C52A7E"/>
    <w:rsid w:val="00C54D78"/>
    <w:rsid w:val="00C60B0B"/>
    <w:rsid w:val="00C62229"/>
    <w:rsid w:val="00C637FD"/>
    <w:rsid w:val="00C6538E"/>
    <w:rsid w:val="00C67F37"/>
    <w:rsid w:val="00C7289E"/>
    <w:rsid w:val="00C77BD4"/>
    <w:rsid w:val="00C80555"/>
    <w:rsid w:val="00C80D78"/>
    <w:rsid w:val="00C82F12"/>
    <w:rsid w:val="00C83ADC"/>
    <w:rsid w:val="00C853C4"/>
    <w:rsid w:val="00C866BF"/>
    <w:rsid w:val="00C930EE"/>
    <w:rsid w:val="00C93655"/>
    <w:rsid w:val="00C937B5"/>
    <w:rsid w:val="00C93D4A"/>
    <w:rsid w:val="00CA0E37"/>
    <w:rsid w:val="00CA18E7"/>
    <w:rsid w:val="00CA6EDD"/>
    <w:rsid w:val="00CB0DF7"/>
    <w:rsid w:val="00CB3DB6"/>
    <w:rsid w:val="00CB40BC"/>
    <w:rsid w:val="00CB453E"/>
    <w:rsid w:val="00CB6B67"/>
    <w:rsid w:val="00CC0887"/>
    <w:rsid w:val="00CC3A93"/>
    <w:rsid w:val="00CC3E6C"/>
    <w:rsid w:val="00CC52C0"/>
    <w:rsid w:val="00CC58A3"/>
    <w:rsid w:val="00CC6F50"/>
    <w:rsid w:val="00CD0553"/>
    <w:rsid w:val="00CD06C5"/>
    <w:rsid w:val="00CD18F3"/>
    <w:rsid w:val="00CD2B1B"/>
    <w:rsid w:val="00CD2E16"/>
    <w:rsid w:val="00CD3823"/>
    <w:rsid w:val="00CD3A89"/>
    <w:rsid w:val="00CD3DED"/>
    <w:rsid w:val="00CD44E9"/>
    <w:rsid w:val="00CD612C"/>
    <w:rsid w:val="00CE0543"/>
    <w:rsid w:val="00CE1473"/>
    <w:rsid w:val="00CE1B84"/>
    <w:rsid w:val="00CF5CF7"/>
    <w:rsid w:val="00D00A3A"/>
    <w:rsid w:val="00D00E0E"/>
    <w:rsid w:val="00D029F7"/>
    <w:rsid w:val="00D02A1F"/>
    <w:rsid w:val="00D02E9B"/>
    <w:rsid w:val="00D02F96"/>
    <w:rsid w:val="00D03833"/>
    <w:rsid w:val="00D04388"/>
    <w:rsid w:val="00D05B94"/>
    <w:rsid w:val="00D05FD6"/>
    <w:rsid w:val="00D0673A"/>
    <w:rsid w:val="00D07E1B"/>
    <w:rsid w:val="00D10EEE"/>
    <w:rsid w:val="00D16D55"/>
    <w:rsid w:val="00D200BC"/>
    <w:rsid w:val="00D20872"/>
    <w:rsid w:val="00D20934"/>
    <w:rsid w:val="00D21A8E"/>
    <w:rsid w:val="00D224A3"/>
    <w:rsid w:val="00D258BE"/>
    <w:rsid w:val="00D2640F"/>
    <w:rsid w:val="00D278E9"/>
    <w:rsid w:val="00D302CB"/>
    <w:rsid w:val="00D31FF5"/>
    <w:rsid w:val="00D32DA8"/>
    <w:rsid w:val="00D334CD"/>
    <w:rsid w:val="00D36885"/>
    <w:rsid w:val="00D413C9"/>
    <w:rsid w:val="00D4173D"/>
    <w:rsid w:val="00D41F7B"/>
    <w:rsid w:val="00D46813"/>
    <w:rsid w:val="00D4723E"/>
    <w:rsid w:val="00D50793"/>
    <w:rsid w:val="00D51054"/>
    <w:rsid w:val="00D53032"/>
    <w:rsid w:val="00D6364C"/>
    <w:rsid w:val="00D63A7A"/>
    <w:rsid w:val="00D66219"/>
    <w:rsid w:val="00D67C98"/>
    <w:rsid w:val="00D67CB8"/>
    <w:rsid w:val="00D70B25"/>
    <w:rsid w:val="00D718B1"/>
    <w:rsid w:val="00D7430D"/>
    <w:rsid w:val="00D75096"/>
    <w:rsid w:val="00D75359"/>
    <w:rsid w:val="00D76B13"/>
    <w:rsid w:val="00D776A2"/>
    <w:rsid w:val="00D8005C"/>
    <w:rsid w:val="00D81A4D"/>
    <w:rsid w:val="00D82716"/>
    <w:rsid w:val="00D8333E"/>
    <w:rsid w:val="00D8336E"/>
    <w:rsid w:val="00D83B3B"/>
    <w:rsid w:val="00D84BFD"/>
    <w:rsid w:val="00D85213"/>
    <w:rsid w:val="00D90BC4"/>
    <w:rsid w:val="00D91CB2"/>
    <w:rsid w:val="00D91F29"/>
    <w:rsid w:val="00D924F7"/>
    <w:rsid w:val="00D92AFF"/>
    <w:rsid w:val="00D943C8"/>
    <w:rsid w:val="00D94C4D"/>
    <w:rsid w:val="00D952B8"/>
    <w:rsid w:val="00DA040F"/>
    <w:rsid w:val="00DA0452"/>
    <w:rsid w:val="00DA148C"/>
    <w:rsid w:val="00DA2B5F"/>
    <w:rsid w:val="00DA45A5"/>
    <w:rsid w:val="00DA5C18"/>
    <w:rsid w:val="00DA6876"/>
    <w:rsid w:val="00DA75AD"/>
    <w:rsid w:val="00DB1F7D"/>
    <w:rsid w:val="00DB30EA"/>
    <w:rsid w:val="00DB3526"/>
    <w:rsid w:val="00DB35C5"/>
    <w:rsid w:val="00DB4485"/>
    <w:rsid w:val="00DB4E1F"/>
    <w:rsid w:val="00DB519C"/>
    <w:rsid w:val="00DB6855"/>
    <w:rsid w:val="00DB7119"/>
    <w:rsid w:val="00DC18C6"/>
    <w:rsid w:val="00DC40ED"/>
    <w:rsid w:val="00DC437C"/>
    <w:rsid w:val="00DC5699"/>
    <w:rsid w:val="00DC6952"/>
    <w:rsid w:val="00DC7D4E"/>
    <w:rsid w:val="00DD05BC"/>
    <w:rsid w:val="00DD19CE"/>
    <w:rsid w:val="00DD378C"/>
    <w:rsid w:val="00DE0C3A"/>
    <w:rsid w:val="00DE130F"/>
    <w:rsid w:val="00DE1487"/>
    <w:rsid w:val="00DE1E79"/>
    <w:rsid w:val="00DE3501"/>
    <w:rsid w:val="00DE64F9"/>
    <w:rsid w:val="00DE75C4"/>
    <w:rsid w:val="00DF41F8"/>
    <w:rsid w:val="00DF7FCC"/>
    <w:rsid w:val="00E01B42"/>
    <w:rsid w:val="00E029D3"/>
    <w:rsid w:val="00E03349"/>
    <w:rsid w:val="00E03528"/>
    <w:rsid w:val="00E040A7"/>
    <w:rsid w:val="00E0481B"/>
    <w:rsid w:val="00E100A7"/>
    <w:rsid w:val="00E10E34"/>
    <w:rsid w:val="00E12188"/>
    <w:rsid w:val="00E12A5E"/>
    <w:rsid w:val="00E131A6"/>
    <w:rsid w:val="00E15BAA"/>
    <w:rsid w:val="00E21314"/>
    <w:rsid w:val="00E2169E"/>
    <w:rsid w:val="00E2253B"/>
    <w:rsid w:val="00E22AA0"/>
    <w:rsid w:val="00E243FC"/>
    <w:rsid w:val="00E24799"/>
    <w:rsid w:val="00E24DCC"/>
    <w:rsid w:val="00E257E5"/>
    <w:rsid w:val="00E26836"/>
    <w:rsid w:val="00E27D8F"/>
    <w:rsid w:val="00E27F09"/>
    <w:rsid w:val="00E30861"/>
    <w:rsid w:val="00E30F05"/>
    <w:rsid w:val="00E349B7"/>
    <w:rsid w:val="00E3517C"/>
    <w:rsid w:val="00E36CA1"/>
    <w:rsid w:val="00E3714F"/>
    <w:rsid w:val="00E37B4C"/>
    <w:rsid w:val="00E37B62"/>
    <w:rsid w:val="00E45780"/>
    <w:rsid w:val="00E458E5"/>
    <w:rsid w:val="00E47A60"/>
    <w:rsid w:val="00E50023"/>
    <w:rsid w:val="00E5498B"/>
    <w:rsid w:val="00E54C5F"/>
    <w:rsid w:val="00E55027"/>
    <w:rsid w:val="00E5528D"/>
    <w:rsid w:val="00E56757"/>
    <w:rsid w:val="00E57249"/>
    <w:rsid w:val="00E6126F"/>
    <w:rsid w:val="00E62083"/>
    <w:rsid w:val="00E6251A"/>
    <w:rsid w:val="00E632DE"/>
    <w:rsid w:val="00E64D30"/>
    <w:rsid w:val="00E669DA"/>
    <w:rsid w:val="00E7075D"/>
    <w:rsid w:val="00E70FA0"/>
    <w:rsid w:val="00E7200B"/>
    <w:rsid w:val="00E8186C"/>
    <w:rsid w:val="00E830E6"/>
    <w:rsid w:val="00E83151"/>
    <w:rsid w:val="00E83BD3"/>
    <w:rsid w:val="00E94CBF"/>
    <w:rsid w:val="00E95A3E"/>
    <w:rsid w:val="00E95ED5"/>
    <w:rsid w:val="00E96FC5"/>
    <w:rsid w:val="00E97256"/>
    <w:rsid w:val="00EA1786"/>
    <w:rsid w:val="00EA2886"/>
    <w:rsid w:val="00EA3737"/>
    <w:rsid w:val="00EA6F1B"/>
    <w:rsid w:val="00EA7660"/>
    <w:rsid w:val="00EA7DBD"/>
    <w:rsid w:val="00EB1AAB"/>
    <w:rsid w:val="00EB2F86"/>
    <w:rsid w:val="00EB31F1"/>
    <w:rsid w:val="00EB3E8B"/>
    <w:rsid w:val="00EB4719"/>
    <w:rsid w:val="00EB7523"/>
    <w:rsid w:val="00EC108F"/>
    <w:rsid w:val="00EC2FB7"/>
    <w:rsid w:val="00EC470C"/>
    <w:rsid w:val="00EC5EF8"/>
    <w:rsid w:val="00EC6B6D"/>
    <w:rsid w:val="00ED31DF"/>
    <w:rsid w:val="00ED3554"/>
    <w:rsid w:val="00ED4626"/>
    <w:rsid w:val="00ED47BB"/>
    <w:rsid w:val="00ED4AB9"/>
    <w:rsid w:val="00ED5395"/>
    <w:rsid w:val="00ED69B9"/>
    <w:rsid w:val="00EE20C7"/>
    <w:rsid w:val="00EE2446"/>
    <w:rsid w:val="00EE59D3"/>
    <w:rsid w:val="00EE5FF8"/>
    <w:rsid w:val="00EE63D1"/>
    <w:rsid w:val="00EE7ACB"/>
    <w:rsid w:val="00EF09E0"/>
    <w:rsid w:val="00EF0C74"/>
    <w:rsid w:val="00F01B97"/>
    <w:rsid w:val="00F01C1C"/>
    <w:rsid w:val="00F0264B"/>
    <w:rsid w:val="00F03358"/>
    <w:rsid w:val="00F07C81"/>
    <w:rsid w:val="00F11D24"/>
    <w:rsid w:val="00F143BB"/>
    <w:rsid w:val="00F14D40"/>
    <w:rsid w:val="00F15CA6"/>
    <w:rsid w:val="00F1737E"/>
    <w:rsid w:val="00F204DF"/>
    <w:rsid w:val="00F21AD1"/>
    <w:rsid w:val="00F22782"/>
    <w:rsid w:val="00F256CC"/>
    <w:rsid w:val="00F25B19"/>
    <w:rsid w:val="00F2666C"/>
    <w:rsid w:val="00F30D5F"/>
    <w:rsid w:val="00F31978"/>
    <w:rsid w:val="00F321BA"/>
    <w:rsid w:val="00F33A7A"/>
    <w:rsid w:val="00F3471C"/>
    <w:rsid w:val="00F34798"/>
    <w:rsid w:val="00F40783"/>
    <w:rsid w:val="00F44180"/>
    <w:rsid w:val="00F501B5"/>
    <w:rsid w:val="00F50B09"/>
    <w:rsid w:val="00F55FF8"/>
    <w:rsid w:val="00F60044"/>
    <w:rsid w:val="00F62840"/>
    <w:rsid w:val="00F631E0"/>
    <w:rsid w:val="00F678BA"/>
    <w:rsid w:val="00F679EB"/>
    <w:rsid w:val="00F7277D"/>
    <w:rsid w:val="00F72FD7"/>
    <w:rsid w:val="00F77181"/>
    <w:rsid w:val="00F77D88"/>
    <w:rsid w:val="00F80484"/>
    <w:rsid w:val="00F813E4"/>
    <w:rsid w:val="00F823C7"/>
    <w:rsid w:val="00F824FF"/>
    <w:rsid w:val="00F82FC5"/>
    <w:rsid w:val="00F83B29"/>
    <w:rsid w:val="00F856A9"/>
    <w:rsid w:val="00F87A8B"/>
    <w:rsid w:val="00F92D61"/>
    <w:rsid w:val="00F963DD"/>
    <w:rsid w:val="00FA0EFB"/>
    <w:rsid w:val="00FA1DFE"/>
    <w:rsid w:val="00FA23DF"/>
    <w:rsid w:val="00FA31C6"/>
    <w:rsid w:val="00FA37FF"/>
    <w:rsid w:val="00FA3E87"/>
    <w:rsid w:val="00FA4CAF"/>
    <w:rsid w:val="00FA5FB3"/>
    <w:rsid w:val="00FA7FA1"/>
    <w:rsid w:val="00FB1A84"/>
    <w:rsid w:val="00FB335B"/>
    <w:rsid w:val="00FB3954"/>
    <w:rsid w:val="00FB45EA"/>
    <w:rsid w:val="00FB4D6D"/>
    <w:rsid w:val="00FB567A"/>
    <w:rsid w:val="00FB5AE1"/>
    <w:rsid w:val="00FB5B34"/>
    <w:rsid w:val="00FC2BBC"/>
    <w:rsid w:val="00FC3BD8"/>
    <w:rsid w:val="00FC47D9"/>
    <w:rsid w:val="00FC5FAF"/>
    <w:rsid w:val="00FC7793"/>
    <w:rsid w:val="00FC7AAC"/>
    <w:rsid w:val="00FD0B5C"/>
    <w:rsid w:val="00FD0F10"/>
    <w:rsid w:val="00FD10C0"/>
    <w:rsid w:val="00FD2BCA"/>
    <w:rsid w:val="00FD5F91"/>
    <w:rsid w:val="00FD73ED"/>
    <w:rsid w:val="00FE0FB4"/>
    <w:rsid w:val="00FE2C84"/>
    <w:rsid w:val="00FE34BB"/>
    <w:rsid w:val="00FE40F0"/>
    <w:rsid w:val="00FE4727"/>
    <w:rsid w:val="00FE62FB"/>
    <w:rsid w:val="00FF4CE0"/>
    <w:rsid w:val="00FF71B8"/>
    <w:rsid w:val="00FF7489"/>
    <w:rsid w:val="00FF7827"/>
    <w:rsid w:val="00FF7E1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1E1416E-15A4-4D13-A953-5D61F181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NZ" w:eastAsia="en-N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F5A"/>
    <w:pPr>
      <w:spacing w:after="200" w:line="276" w:lineRule="auto"/>
    </w:pPr>
    <w:rPr>
      <w:lang w:eastAsia="en-US"/>
    </w:rPr>
  </w:style>
  <w:style w:type="paragraph" w:styleId="Heading1">
    <w:name w:val="heading 1"/>
    <w:basedOn w:val="Heading2"/>
    <w:next w:val="Normal"/>
    <w:link w:val="Heading1Char"/>
    <w:uiPriority w:val="99"/>
    <w:qFormat/>
    <w:rsid w:val="00F823C7"/>
    <w:pPr>
      <w:outlineLvl w:val="0"/>
    </w:pPr>
  </w:style>
  <w:style w:type="paragraph" w:styleId="Heading2">
    <w:name w:val="heading 2"/>
    <w:basedOn w:val="Normal"/>
    <w:next w:val="Normal"/>
    <w:link w:val="Heading2Char"/>
    <w:uiPriority w:val="99"/>
    <w:qFormat/>
    <w:rsid w:val="00F823C7"/>
    <w:pPr>
      <w:outlineLvl w:val="1"/>
    </w:pPr>
    <w:rPr>
      <w:b/>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823C7"/>
    <w:rPr>
      <w:rFonts w:ascii="Cambria" w:hAnsi="Cambria" w:cs="Times New Roman"/>
      <w:b/>
      <w:bCs/>
      <w:sz w:val="26"/>
      <w:szCs w:val="26"/>
      <w:lang w:val="en-US"/>
    </w:rPr>
  </w:style>
  <w:style w:type="character" w:customStyle="1" w:styleId="Heading2Char">
    <w:name w:val="Heading 2 Char"/>
    <w:basedOn w:val="DefaultParagraphFont"/>
    <w:link w:val="Heading2"/>
    <w:uiPriority w:val="99"/>
    <w:locked/>
    <w:rsid w:val="00F823C7"/>
    <w:rPr>
      <w:rFonts w:cs="Times New Roman"/>
      <w:b/>
      <w:sz w:val="22"/>
      <w:szCs w:val="22"/>
      <w:lang w:val="en-US"/>
    </w:rPr>
  </w:style>
  <w:style w:type="paragraph" w:styleId="Header">
    <w:name w:val="header"/>
    <w:basedOn w:val="Normal"/>
    <w:link w:val="HeaderChar"/>
    <w:uiPriority w:val="99"/>
    <w:rsid w:val="00693E1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93E15"/>
    <w:rPr>
      <w:rFonts w:cs="Times New Roman"/>
    </w:rPr>
  </w:style>
  <w:style w:type="paragraph" w:styleId="Footer">
    <w:name w:val="footer"/>
    <w:basedOn w:val="Normal"/>
    <w:link w:val="FooterChar"/>
    <w:uiPriority w:val="99"/>
    <w:rsid w:val="00693E1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93E15"/>
    <w:rPr>
      <w:rFonts w:cs="Times New Roman"/>
    </w:rPr>
  </w:style>
  <w:style w:type="paragraph" w:styleId="BalloonText">
    <w:name w:val="Balloon Text"/>
    <w:basedOn w:val="Normal"/>
    <w:link w:val="BalloonTextChar"/>
    <w:uiPriority w:val="99"/>
    <w:semiHidden/>
    <w:rsid w:val="00FA3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3E87"/>
    <w:rPr>
      <w:rFonts w:ascii="Tahoma" w:hAnsi="Tahoma" w:cs="Tahoma"/>
      <w:sz w:val="16"/>
      <w:szCs w:val="16"/>
    </w:rPr>
  </w:style>
  <w:style w:type="table" w:styleId="TableGrid">
    <w:name w:val="Table Grid"/>
    <w:basedOn w:val="TableNormal"/>
    <w:uiPriority w:val="99"/>
    <w:rsid w:val="008F62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
    <w:name w:val="LI"/>
    <w:basedOn w:val="Normal"/>
    <w:link w:val="LICharChar"/>
    <w:uiPriority w:val="99"/>
    <w:rsid w:val="000F664B"/>
    <w:pPr>
      <w:numPr>
        <w:numId w:val="1"/>
      </w:numPr>
      <w:spacing w:after="0" w:line="240" w:lineRule="auto"/>
      <w:jc w:val="both"/>
    </w:pPr>
    <w:rPr>
      <w:rFonts w:ascii="Times New Roman Mäori" w:eastAsia="Times New Roman" w:hAnsi="Times New Roman Mäori" w:cs="Times New Roman"/>
      <w:sz w:val="24"/>
      <w:szCs w:val="24"/>
      <w:lang w:val="en-GB" w:eastAsia="en-GB"/>
    </w:rPr>
  </w:style>
  <w:style w:type="character" w:customStyle="1" w:styleId="LICharChar">
    <w:name w:val="LI Char Char"/>
    <w:basedOn w:val="DefaultParagraphFont"/>
    <w:link w:val="LI"/>
    <w:uiPriority w:val="99"/>
    <w:locked/>
    <w:rsid w:val="000F664B"/>
    <w:rPr>
      <w:rFonts w:ascii="Times New Roman Mäori" w:hAnsi="Times New Roman Mäori" w:cs="Times New Roman"/>
      <w:sz w:val="24"/>
      <w:szCs w:val="24"/>
      <w:lang w:val="en-GB" w:eastAsia="en-GB"/>
    </w:rPr>
  </w:style>
  <w:style w:type="paragraph" w:styleId="BodyText">
    <w:name w:val="Body Text"/>
    <w:basedOn w:val="Normal"/>
    <w:link w:val="BodyTextChar"/>
    <w:uiPriority w:val="99"/>
    <w:rsid w:val="000F664B"/>
    <w:pPr>
      <w:keepNext/>
      <w:spacing w:before="60" w:after="60"/>
    </w:pPr>
    <w:rPr>
      <w:rFonts w:eastAsia="Times New Roman" w:cs="Times New Roman"/>
      <w:szCs w:val="24"/>
    </w:rPr>
  </w:style>
  <w:style w:type="character" w:customStyle="1" w:styleId="BodyTextChar">
    <w:name w:val="Body Text Char"/>
    <w:basedOn w:val="DefaultParagraphFont"/>
    <w:link w:val="BodyText"/>
    <w:uiPriority w:val="99"/>
    <w:locked/>
    <w:rsid w:val="000F664B"/>
    <w:rPr>
      <w:rFonts w:eastAsia="Times New Roman" w:cs="Times New Roman"/>
      <w:sz w:val="24"/>
      <w:szCs w:val="24"/>
    </w:rPr>
  </w:style>
  <w:style w:type="paragraph" w:styleId="ListParagraph">
    <w:name w:val="List Paragraph"/>
    <w:basedOn w:val="Normal"/>
    <w:uiPriority w:val="34"/>
    <w:qFormat/>
    <w:rsid w:val="00AB197D"/>
    <w:pPr>
      <w:ind w:left="720"/>
      <w:contextualSpacing/>
    </w:pPr>
  </w:style>
  <w:style w:type="character" w:styleId="Hyperlink">
    <w:name w:val="Hyperlink"/>
    <w:basedOn w:val="DefaultParagraphFont"/>
    <w:uiPriority w:val="99"/>
    <w:rsid w:val="001536F7"/>
    <w:rPr>
      <w:rFonts w:cs="Times New Roman"/>
      <w:color w:val="0000FF"/>
      <w:u w:val="single"/>
    </w:rPr>
  </w:style>
  <w:style w:type="table" w:styleId="GridTable1Light-Accent1">
    <w:name w:val="Grid Table 1 Light Accent 1"/>
    <w:basedOn w:val="TableNormal"/>
    <w:uiPriority w:val="46"/>
    <w:rsid w:val="006E5A7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6E5A7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1">
    <w:name w:val="List Table 1 Light Accent 1"/>
    <w:basedOn w:val="TableNormal"/>
    <w:uiPriority w:val="46"/>
    <w:rsid w:val="006E5A7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E5A73"/>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Guidetextheading">
    <w:name w:val="Guide text heading"/>
    <w:basedOn w:val="Normal"/>
    <w:autoRedefine/>
    <w:qFormat/>
    <w:rsid w:val="00D21A8E"/>
    <w:pPr>
      <w:spacing w:before="60" w:after="60" w:line="240" w:lineRule="auto"/>
    </w:pPr>
    <w:rPr>
      <w:rFonts w:ascii="Calibri" w:eastAsia="ITC Avant Garde Gothic" w:hAnsi="Calibri" w:cs="Times New Roman"/>
      <w:b/>
      <w:i/>
      <w:color w:val="4F81BD"/>
      <w:sz w:val="22"/>
      <w:szCs w:val="18"/>
      <w:lang w:bidi="en-US"/>
    </w:rPr>
  </w:style>
  <w:style w:type="paragraph" w:customStyle="1" w:styleId="Guidetextbody">
    <w:name w:val="Guide text body"/>
    <w:basedOn w:val="Guidetextheading"/>
    <w:qFormat/>
    <w:rsid w:val="00D21A8E"/>
    <w:pPr>
      <w:spacing w:before="120" w:after="120"/>
    </w:pPr>
    <w:rPr>
      <w:b w:val="0"/>
    </w:rPr>
  </w:style>
  <w:style w:type="character" w:styleId="CommentReference">
    <w:name w:val="annotation reference"/>
    <w:basedOn w:val="DefaultParagraphFont"/>
    <w:uiPriority w:val="99"/>
    <w:semiHidden/>
    <w:unhideWhenUsed/>
    <w:rsid w:val="00D21A8E"/>
    <w:rPr>
      <w:sz w:val="16"/>
      <w:szCs w:val="16"/>
    </w:rPr>
  </w:style>
  <w:style w:type="paragraph" w:styleId="CommentText">
    <w:name w:val="annotation text"/>
    <w:basedOn w:val="Normal"/>
    <w:link w:val="CommentTextChar"/>
    <w:uiPriority w:val="99"/>
    <w:semiHidden/>
    <w:unhideWhenUsed/>
    <w:rsid w:val="00D21A8E"/>
    <w:pPr>
      <w:spacing w:line="240" w:lineRule="auto"/>
    </w:pPr>
  </w:style>
  <w:style w:type="character" w:customStyle="1" w:styleId="CommentTextChar">
    <w:name w:val="Comment Text Char"/>
    <w:basedOn w:val="DefaultParagraphFont"/>
    <w:link w:val="CommentText"/>
    <w:uiPriority w:val="99"/>
    <w:semiHidden/>
    <w:rsid w:val="00D21A8E"/>
    <w:rPr>
      <w:lang w:eastAsia="en-US"/>
    </w:rPr>
  </w:style>
  <w:style w:type="paragraph" w:styleId="CommentSubject">
    <w:name w:val="annotation subject"/>
    <w:basedOn w:val="CommentText"/>
    <w:next w:val="CommentText"/>
    <w:link w:val="CommentSubjectChar"/>
    <w:uiPriority w:val="99"/>
    <w:semiHidden/>
    <w:unhideWhenUsed/>
    <w:rsid w:val="00D21A8E"/>
    <w:rPr>
      <w:b/>
      <w:bCs/>
    </w:rPr>
  </w:style>
  <w:style w:type="character" w:customStyle="1" w:styleId="CommentSubjectChar">
    <w:name w:val="Comment Subject Char"/>
    <w:basedOn w:val="CommentTextChar"/>
    <w:link w:val="CommentSubject"/>
    <w:uiPriority w:val="99"/>
    <w:semiHidden/>
    <w:rsid w:val="00D21A8E"/>
    <w:rPr>
      <w:b/>
      <w:bCs/>
      <w:lang w:eastAsia="en-US"/>
    </w:rPr>
  </w:style>
  <w:style w:type="table" w:styleId="PlainTable5">
    <w:name w:val="Plain Table 5"/>
    <w:basedOn w:val="TableNormal"/>
    <w:uiPriority w:val="45"/>
    <w:rsid w:val="0003172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basedOn w:val="Normal"/>
    <w:link w:val="FootnoteTextChar"/>
    <w:uiPriority w:val="99"/>
    <w:semiHidden/>
    <w:unhideWhenUsed/>
    <w:rsid w:val="000E43B4"/>
    <w:pPr>
      <w:spacing w:after="0" w:line="240" w:lineRule="auto"/>
    </w:pPr>
  </w:style>
  <w:style w:type="character" w:customStyle="1" w:styleId="FootnoteTextChar">
    <w:name w:val="Footnote Text Char"/>
    <w:basedOn w:val="DefaultParagraphFont"/>
    <w:link w:val="FootnoteText"/>
    <w:uiPriority w:val="99"/>
    <w:semiHidden/>
    <w:rsid w:val="000E43B4"/>
    <w:rPr>
      <w:lang w:eastAsia="en-US"/>
    </w:rPr>
  </w:style>
  <w:style w:type="character" w:styleId="FootnoteReference">
    <w:name w:val="footnote reference"/>
    <w:basedOn w:val="DefaultParagraphFont"/>
    <w:uiPriority w:val="99"/>
    <w:semiHidden/>
    <w:unhideWhenUsed/>
    <w:rsid w:val="000E43B4"/>
    <w:rPr>
      <w:vertAlign w:val="superscript"/>
    </w:rPr>
  </w:style>
  <w:style w:type="paragraph" w:customStyle="1" w:styleId="ListStartNumtextBodytext">
    <w:name w:val="ListStart Numtext: Body text"/>
    <w:next w:val="Numtext1-Bodytextlevel1"/>
    <w:rsid w:val="00012D24"/>
    <w:pPr>
      <w:keepNext/>
      <w:keepLines/>
      <w:framePr w:wrap="around" w:vAnchor="text" w:hAnchor="text" w:x="-565" w:y="1"/>
      <w:widowControl w:val="0"/>
      <w:numPr>
        <w:numId w:val="13"/>
      </w:numPr>
    </w:pPr>
    <w:rPr>
      <w:rFonts w:ascii="Garamond" w:eastAsia="Times New Roman" w:hAnsi="Garamond" w:cs="Times New Roman"/>
      <w:color w:val="800080"/>
      <w:sz w:val="18"/>
      <w:szCs w:val="22"/>
    </w:rPr>
  </w:style>
  <w:style w:type="paragraph" w:customStyle="1" w:styleId="Numtext1-Bodytextlevel1">
    <w:name w:val="Num text: 1. - Body text level 1"/>
    <w:basedOn w:val="Normal"/>
    <w:qFormat/>
    <w:rsid w:val="00012D24"/>
    <w:pPr>
      <w:numPr>
        <w:ilvl w:val="1"/>
        <w:numId w:val="13"/>
      </w:numPr>
      <w:spacing w:after="170" w:line="260" w:lineRule="atLeast"/>
    </w:pPr>
    <w:rPr>
      <w:rFonts w:ascii="Garamond" w:eastAsia="Times New Roman" w:hAnsi="Garamond" w:cs="Times New Roman"/>
      <w:sz w:val="22"/>
      <w:szCs w:val="24"/>
    </w:rPr>
  </w:style>
  <w:style w:type="paragraph" w:customStyle="1" w:styleId="Numtexta-Bodytextlevel2">
    <w:name w:val="Num text: (a) - Body text level 2"/>
    <w:basedOn w:val="Normal"/>
    <w:rsid w:val="00012D24"/>
    <w:pPr>
      <w:numPr>
        <w:ilvl w:val="2"/>
        <w:numId w:val="13"/>
      </w:numPr>
      <w:spacing w:after="170" w:line="260" w:lineRule="atLeast"/>
    </w:pPr>
    <w:rPr>
      <w:rFonts w:ascii="Garamond" w:eastAsia="Times New Roman" w:hAnsi="Garamond" w:cs="Times New Roman"/>
      <w:sz w:val="22"/>
    </w:rPr>
  </w:style>
  <w:style w:type="paragraph" w:customStyle="1" w:styleId="Numtexti-Bodytextlevel3">
    <w:name w:val="Num text: (i) - Body text level 3"/>
    <w:basedOn w:val="Normal"/>
    <w:rsid w:val="00012D24"/>
    <w:pPr>
      <w:numPr>
        <w:ilvl w:val="3"/>
        <w:numId w:val="13"/>
      </w:numPr>
      <w:spacing w:after="170" w:line="260" w:lineRule="atLeast"/>
    </w:pPr>
    <w:rPr>
      <w:rFonts w:ascii="Garamond" w:eastAsia="Times New Roman" w:hAnsi="Garamond"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340359">
      <w:marLeft w:val="0"/>
      <w:marRight w:val="0"/>
      <w:marTop w:val="0"/>
      <w:marBottom w:val="0"/>
      <w:divBdr>
        <w:top w:val="none" w:sz="0" w:space="0" w:color="auto"/>
        <w:left w:val="none" w:sz="0" w:space="0" w:color="auto"/>
        <w:bottom w:val="none" w:sz="0" w:space="0" w:color="auto"/>
        <w:right w:val="none" w:sz="0" w:space="0" w:color="auto"/>
      </w:divBdr>
    </w:div>
    <w:div w:id="904340360">
      <w:marLeft w:val="0"/>
      <w:marRight w:val="0"/>
      <w:marTop w:val="0"/>
      <w:marBottom w:val="0"/>
      <w:divBdr>
        <w:top w:val="none" w:sz="0" w:space="0" w:color="auto"/>
        <w:left w:val="none" w:sz="0" w:space="0" w:color="auto"/>
        <w:bottom w:val="none" w:sz="0" w:space="0" w:color="auto"/>
        <w:right w:val="none" w:sz="0" w:space="0" w:color="auto"/>
      </w:divBdr>
    </w:div>
    <w:div w:id="171673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lankj\Local%20Settings\Temporary%20Internet%20Files\Content.Outlook\7WMEJFA6\SPGG%20Template%20by%20Kunal%20Go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C8BF3237B1947E79450C6F20A2E4E25"/>
        <w:category>
          <w:name w:val="General"/>
          <w:gallery w:val="placeholder"/>
        </w:category>
        <w:types>
          <w:type w:val="bbPlcHdr"/>
        </w:types>
        <w:behaviors>
          <w:behavior w:val="content"/>
        </w:behaviors>
        <w:guid w:val="{270487A1-B9E5-49B0-B096-03DAE1AD29A8}"/>
      </w:docPartPr>
      <w:docPartBody>
        <w:p w:rsidR="00D72DE4" w:rsidRDefault="00AC4E55" w:rsidP="00AC4E55">
          <w:pPr>
            <w:pStyle w:val="9C8BF3237B1947E79450C6F20A2E4E25"/>
          </w:pPr>
          <w:r>
            <w:rPr>
              <w:b/>
              <w:bCs/>
              <w:color w:val="44546A" w:themeColor="text2"/>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Mäori">
    <w:panose1 w:val="02020603050405020304"/>
    <w:charset w:val="00"/>
    <w:family w:val="roman"/>
    <w:pitch w:val="variable"/>
    <w:sig w:usb0="00000287" w:usb1="00000000" w:usb2="00000000" w:usb3="00000000" w:csb0="0000009F" w:csb1="00000000"/>
  </w:font>
  <w:font w:name="ITC Avant Garde Gothic">
    <w:altName w:val="Century Gothic"/>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äori">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E55"/>
    <w:rsid w:val="00047E94"/>
    <w:rsid w:val="000E59C2"/>
    <w:rsid w:val="0012698C"/>
    <w:rsid w:val="00173E46"/>
    <w:rsid w:val="00270264"/>
    <w:rsid w:val="0037416E"/>
    <w:rsid w:val="003B7A09"/>
    <w:rsid w:val="005D6253"/>
    <w:rsid w:val="00675BAA"/>
    <w:rsid w:val="00692253"/>
    <w:rsid w:val="006E2B68"/>
    <w:rsid w:val="00704B66"/>
    <w:rsid w:val="007327BA"/>
    <w:rsid w:val="007632C2"/>
    <w:rsid w:val="008907C6"/>
    <w:rsid w:val="0089615A"/>
    <w:rsid w:val="008E114E"/>
    <w:rsid w:val="00966775"/>
    <w:rsid w:val="009D2481"/>
    <w:rsid w:val="00AC4E55"/>
    <w:rsid w:val="00BE6008"/>
    <w:rsid w:val="00C71E5A"/>
    <w:rsid w:val="00D47CE1"/>
    <w:rsid w:val="00D72DE4"/>
    <w:rsid w:val="00E62A59"/>
    <w:rsid w:val="00EF6F18"/>
    <w:rsid w:val="00F05736"/>
    <w:rsid w:val="00F1462F"/>
    <w:rsid w:val="00F61D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BEAC69661441E2AF3A791F84FE9F61">
    <w:name w:val="B0BEAC69661441E2AF3A791F84FE9F61"/>
    <w:rsid w:val="00AC4E55"/>
  </w:style>
  <w:style w:type="paragraph" w:customStyle="1" w:styleId="62E7A3E3D48D4FE19E99CB0A2BDB4670">
    <w:name w:val="62E7A3E3D48D4FE19E99CB0A2BDB4670"/>
    <w:rsid w:val="00AC4E55"/>
  </w:style>
  <w:style w:type="paragraph" w:customStyle="1" w:styleId="E8B4C8CC1A89454D9B9A213125C75ACE">
    <w:name w:val="E8B4C8CC1A89454D9B9A213125C75ACE"/>
    <w:rsid w:val="00AC4E55"/>
  </w:style>
  <w:style w:type="paragraph" w:customStyle="1" w:styleId="594C055A78A1450FBD485C98D08A40BB">
    <w:name w:val="594C055A78A1450FBD485C98D08A40BB"/>
    <w:rsid w:val="00AC4E55"/>
  </w:style>
  <w:style w:type="paragraph" w:customStyle="1" w:styleId="042EE90E6A4E4A10878F48F48A0E3B3E">
    <w:name w:val="042EE90E6A4E4A10878F48F48A0E3B3E"/>
    <w:rsid w:val="00AC4E55"/>
  </w:style>
  <w:style w:type="paragraph" w:customStyle="1" w:styleId="9C8BF3237B1947E79450C6F20A2E4E25">
    <w:name w:val="9C8BF3237B1947E79450C6F20A2E4E25"/>
    <w:rsid w:val="00AC4E55"/>
  </w:style>
  <w:style w:type="paragraph" w:customStyle="1" w:styleId="CF916189DCD54E10A76972E895858B81">
    <w:name w:val="CF916189DCD54E10A76972E895858B81"/>
    <w:rsid w:val="00AC4E55"/>
  </w:style>
  <w:style w:type="paragraph" w:customStyle="1" w:styleId="83F360079DCB4F769E151A844C3C6FEE">
    <w:name w:val="83F360079DCB4F769E151A844C3C6FEE"/>
    <w:rsid w:val="00AC4E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7F3B4-685E-46D6-97F8-1029634F0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SPGG Template by Kunal Goel.dotx</Template>
  <TotalTime>32</TotalTime>
  <Pages>1</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QUARTERLY PROGRESS SUMMARY:        Apr to Jun 2018</vt:lpstr>
    </vt:vector>
  </TitlesOfParts>
  <Company>Ministry of Fisheries</Company>
  <LinksUpToDate>false</LinksUpToDate>
  <CharactersWithSpaces>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PROGRESS SUMMARY:        Apr to Jun 2018</dc:title>
  <dc:subject>INSERT PROGRAMME NAME</dc:subject>
  <dc:creator>Kimberly Brabazon</dc:creator>
  <cp:keywords/>
  <dc:description/>
  <cp:lastModifiedBy>Rodney Roberts</cp:lastModifiedBy>
  <cp:revision>3</cp:revision>
  <cp:lastPrinted>2018-05-17T21:01:00Z</cp:lastPrinted>
  <dcterms:created xsi:type="dcterms:W3CDTF">2018-08-28T09:07:00Z</dcterms:created>
  <dcterms:modified xsi:type="dcterms:W3CDTF">2018-08-28T09:36:00Z</dcterms:modified>
</cp:coreProperties>
</file>